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3"/>
      </w:tblGrid>
      <w:tr w:rsidR="001B3A63" w14:paraId="25BA0EFF" w14:textId="77777777">
        <w:trPr>
          <w:cantSplit/>
          <w:trHeight w:val="14185"/>
          <w:jc w:val="center"/>
        </w:trPr>
        <w:tc>
          <w:tcPr>
            <w:tcW w:w="9313" w:type="dxa"/>
          </w:tcPr>
          <w:p w14:paraId="7CCD7277" w14:textId="77777777" w:rsidR="001B3A63" w:rsidRDefault="001B3A63">
            <w:pPr>
              <w:pStyle w:val="Kopfzeile"/>
              <w:tabs>
                <w:tab w:val="clear" w:pos="4536"/>
                <w:tab w:val="clear" w:pos="9310"/>
              </w:tabs>
              <w:rPr>
                <w:rFonts w:cs="Arial"/>
                <w:szCs w:val="17"/>
              </w:rPr>
            </w:pPr>
          </w:p>
          <w:p w14:paraId="70AD4A38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43054473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3C1FBE3A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8D197BB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0BB6A08D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7839FCDD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63A69A9A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0985EA94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7184E111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11BB36F3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5637BFCC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33C5E5CD" w14:textId="77777777" w:rsidR="001B3A63" w:rsidRDefault="001B3A63">
            <w:pPr>
              <w:pStyle w:val="berschrift1"/>
              <w:keepNext w:val="0"/>
              <w:rPr>
                <w:rFonts w:cs="Arial"/>
                <w:szCs w:val="17"/>
              </w:rPr>
            </w:pPr>
            <w:r>
              <w:t>Schuljahr</w:t>
            </w:r>
          </w:p>
          <w:p w14:paraId="4A0DCA81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0E1E9953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46ECAC31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00969FA2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D76B66F" w14:textId="77777777" w:rsidR="001B3A63" w:rsidRDefault="001B3A63">
            <w:pPr>
              <w:pStyle w:val="berschrift2"/>
              <w:keepNext w:val="0"/>
              <w:ind w:right="-125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Kursthema</w:t>
            </w:r>
          </w:p>
          <w:p w14:paraId="3E419D16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76343562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4BF0F7C6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765E347A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17102C73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628602A1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4A1FC5EF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Name des Gymnasiums</w:t>
            </w:r>
          </w:p>
          <w:p w14:paraId="3FF94DCC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5A2A5B22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5F700E5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0FEA06FE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01B01C9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472048BF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3C93A13A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069CFFBF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500BF56A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75D2B1BB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EF9450D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BDACFC7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0461C6C9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3613B70E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D626A1B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338D555E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5010BC88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D1D8EE4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61FF805E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21EC7130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06BF0C84" w14:textId="77777777" w:rsidR="001B3A63" w:rsidRDefault="001B3A63">
            <w:pPr>
              <w:tabs>
                <w:tab w:val="right" w:pos="8981"/>
              </w:tabs>
              <w:ind w:left="193" w:right="-125"/>
              <w:rPr>
                <w:rFonts w:cs="Arial"/>
                <w:szCs w:val="17"/>
              </w:rPr>
            </w:pPr>
            <w:r>
              <w:rPr>
                <w:rFonts w:cs="Arial"/>
                <w:szCs w:val="17"/>
              </w:rPr>
              <w:t>........................................</w:t>
            </w:r>
            <w:r>
              <w:rPr>
                <w:rFonts w:cs="Arial"/>
                <w:szCs w:val="17"/>
              </w:rPr>
              <w:tab/>
              <w:t>......................................</w:t>
            </w:r>
          </w:p>
          <w:p w14:paraId="6A4FE1C4" w14:textId="77777777" w:rsidR="001B3A63" w:rsidRDefault="001B3A63">
            <w:pPr>
              <w:tabs>
                <w:tab w:val="left" w:pos="6855"/>
              </w:tabs>
              <w:ind w:left="193" w:right="-125"/>
              <w:rPr>
                <w:rFonts w:cs="Arial"/>
                <w:szCs w:val="17"/>
              </w:rPr>
            </w:pPr>
            <w:r>
              <w:rPr>
                <w:rFonts w:cs="Arial"/>
                <w:szCs w:val="17"/>
              </w:rPr>
              <w:t>Datum/Unterschrift</w:t>
            </w:r>
            <w:r>
              <w:rPr>
                <w:rFonts w:cs="Arial"/>
                <w:szCs w:val="17"/>
              </w:rPr>
              <w:tab/>
              <w:t>Datum/Unterschrift</w:t>
            </w:r>
          </w:p>
          <w:p w14:paraId="159516CA" w14:textId="77777777" w:rsidR="001B3A63" w:rsidRDefault="001B3A63">
            <w:pPr>
              <w:tabs>
                <w:tab w:val="left" w:pos="6855"/>
                <w:tab w:val="right" w:pos="8840"/>
              </w:tabs>
              <w:ind w:left="193" w:right="-125"/>
              <w:rPr>
                <w:rFonts w:cs="Arial"/>
                <w:szCs w:val="17"/>
              </w:rPr>
            </w:pPr>
            <w:r>
              <w:rPr>
                <w:rFonts w:cs="Arial"/>
                <w:szCs w:val="17"/>
              </w:rPr>
              <w:t>Schulleiter</w:t>
            </w:r>
            <w:r>
              <w:rPr>
                <w:rFonts w:cs="Arial"/>
                <w:szCs w:val="17"/>
              </w:rPr>
              <w:tab/>
              <w:t>Kurslehrer</w:t>
            </w:r>
          </w:p>
          <w:p w14:paraId="1397FD28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48D79CBB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12A48A6D" w14:textId="77777777" w:rsidR="001B3A63" w:rsidRDefault="001B3A63">
            <w:pPr>
              <w:ind w:right="-125"/>
              <w:jc w:val="center"/>
              <w:rPr>
                <w:rFonts w:cs="Arial"/>
                <w:szCs w:val="17"/>
              </w:rPr>
            </w:pPr>
          </w:p>
          <w:p w14:paraId="4D5F3EEE" w14:textId="77777777" w:rsidR="001B3A63" w:rsidRDefault="001B3A63">
            <w:pPr>
              <w:ind w:right="-125"/>
              <w:jc w:val="center"/>
              <w:rPr>
                <w:rFonts w:cs="Arial"/>
                <w:szCs w:val="21"/>
              </w:rPr>
            </w:pPr>
          </w:p>
          <w:p w14:paraId="59FE074D" w14:textId="77777777" w:rsidR="001B3A63" w:rsidRDefault="001B3A63">
            <w:pPr>
              <w:ind w:right="-125"/>
              <w:jc w:val="center"/>
              <w:rPr>
                <w:rFonts w:cs="Arial"/>
                <w:szCs w:val="21"/>
              </w:rPr>
            </w:pPr>
          </w:p>
          <w:p w14:paraId="016B02D2" w14:textId="77777777" w:rsidR="001B3A63" w:rsidRDefault="001B3A63">
            <w:pPr>
              <w:ind w:right="-125"/>
              <w:jc w:val="center"/>
              <w:rPr>
                <w:rFonts w:cs="Arial"/>
                <w:szCs w:val="21"/>
              </w:rPr>
            </w:pPr>
          </w:p>
          <w:p w14:paraId="0157F0B5" w14:textId="2192A532" w:rsidR="001B3A63" w:rsidRDefault="001B3A63" w:rsidP="00341798">
            <w:pPr>
              <w:tabs>
                <w:tab w:val="right" w:pos="7938"/>
              </w:tabs>
              <w:ind w:right="-125"/>
              <w:jc w:val="center"/>
              <w:rPr>
                <w:rFonts w:cs="Arial"/>
                <w:szCs w:val="17"/>
              </w:rPr>
            </w:pPr>
            <w:r>
              <w:rPr>
                <w:rFonts w:cs="Arial"/>
                <w:b/>
                <w:bCs/>
                <w:szCs w:val="21"/>
              </w:rPr>
              <w:t>Jahr</w:t>
            </w:r>
            <w:r w:rsidR="00B856D1">
              <w:rPr>
                <w:rFonts w:cs="Arial"/>
                <w:b/>
                <w:bCs/>
                <w:szCs w:val="21"/>
              </w:rPr>
              <w:t xml:space="preserve"> 202</w:t>
            </w:r>
            <w:r w:rsidR="00D071F9">
              <w:rPr>
                <w:rFonts w:cs="Arial"/>
                <w:b/>
                <w:bCs/>
                <w:szCs w:val="21"/>
              </w:rPr>
              <w:t>7</w:t>
            </w:r>
          </w:p>
        </w:tc>
      </w:tr>
    </w:tbl>
    <w:p w14:paraId="6DDE174C" w14:textId="77777777" w:rsidR="001B3A63" w:rsidRDefault="001B3A63">
      <w:pPr>
        <w:pStyle w:val="Teilberschrift"/>
        <w:rPr>
          <w:rFonts w:cs="Arial"/>
        </w:rPr>
        <w:sectPr w:rsidR="001B3A6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247" w:right="1134" w:bottom="1134" w:left="1418" w:header="720" w:footer="720" w:gutter="0"/>
          <w:cols w:space="708"/>
          <w:docGrid w:linePitch="360"/>
        </w:sectPr>
      </w:pPr>
    </w:p>
    <w:p w14:paraId="7C30BB2D" w14:textId="77777777" w:rsidR="001B3A63" w:rsidRDefault="001B3A63">
      <w:pPr>
        <w:pStyle w:val="Teilberschrift"/>
        <w:rPr>
          <w:rFonts w:cs="Arial"/>
        </w:rPr>
      </w:pPr>
      <w:r>
        <w:rPr>
          <w:rFonts w:cs="Arial"/>
        </w:rPr>
        <w:lastRenderedPageBreak/>
        <w:t>Inhaltsverzeichnis</w:t>
      </w:r>
    </w:p>
    <w:p w14:paraId="7489999E" w14:textId="77777777" w:rsidR="001B3A63" w:rsidRDefault="001B3A63">
      <w:pPr>
        <w:rPr>
          <w:rFonts w:cs="Arial"/>
          <w:szCs w:val="17"/>
        </w:rPr>
      </w:pPr>
    </w:p>
    <w:p w14:paraId="5DD72E5E" w14:textId="77777777" w:rsidR="001B3A63" w:rsidRDefault="001B3A63">
      <w:pPr>
        <w:rPr>
          <w:rFonts w:cs="Arial"/>
          <w:szCs w:val="17"/>
        </w:rPr>
      </w:pPr>
    </w:p>
    <w:p w14:paraId="231AC29D" w14:textId="77777777" w:rsidR="001B3A63" w:rsidRDefault="001B3A63">
      <w:pPr>
        <w:tabs>
          <w:tab w:val="right" w:pos="9072"/>
        </w:tabs>
        <w:rPr>
          <w:rFonts w:cs="Arial"/>
          <w:szCs w:val="17"/>
        </w:rPr>
      </w:pPr>
      <w:r>
        <w:rPr>
          <w:rFonts w:cs="Arial"/>
          <w:szCs w:val="17"/>
        </w:rPr>
        <w:tab/>
        <w:t>Seite</w:t>
      </w:r>
    </w:p>
    <w:p w14:paraId="54A8BB2E" w14:textId="77777777" w:rsidR="001B3A63" w:rsidRDefault="001B3A63">
      <w:pPr>
        <w:tabs>
          <w:tab w:val="right" w:pos="9072"/>
        </w:tabs>
        <w:rPr>
          <w:rFonts w:cs="Arial"/>
          <w:szCs w:val="17"/>
        </w:rPr>
      </w:pPr>
    </w:p>
    <w:p w14:paraId="6821ABC0" w14:textId="77777777" w:rsidR="001B3A63" w:rsidRDefault="001B3A63">
      <w:pPr>
        <w:tabs>
          <w:tab w:val="right" w:pos="9072"/>
        </w:tabs>
        <w:rPr>
          <w:rFonts w:cs="Arial"/>
          <w:szCs w:val="17"/>
        </w:rPr>
      </w:pPr>
    </w:p>
    <w:p w14:paraId="6EC6CEFF" w14:textId="77777777" w:rsidR="001B3A63" w:rsidRDefault="001B3A63">
      <w:pPr>
        <w:pStyle w:val="Verzeichnis1"/>
        <w:rPr>
          <w:rFonts w:ascii="Times New Roman" w:hAnsi="Times New Roman"/>
          <w:sz w:val="24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TOC \h \z \t "Überschrift 3;1" </w:instrText>
      </w:r>
      <w:r>
        <w:rPr>
          <w:rFonts w:cs="Arial"/>
        </w:rPr>
        <w:fldChar w:fldCharType="separate"/>
      </w:r>
      <w:hyperlink w:anchor="_Toc185310998" w:history="1">
        <w:r>
          <w:rPr>
            <w:rStyle w:val="Hyperlink"/>
            <w:szCs w:val="20"/>
          </w:rPr>
          <w:t>Ziele und Aufgaben des Fächerverbindenden Grundkurses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_Toc185310998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A6AC3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BFFFC34" w14:textId="77777777" w:rsidR="001B3A63" w:rsidRDefault="00D071F9">
      <w:pPr>
        <w:pStyle w:val="Verzeichnis1"/>
        <w:rPr>
          <w:rFonts w:ascii="Times New Roman" w:hAnsi="Times New Roman"/>
          <w:sz w:val="24"/>
        </w:rPr>
      </w:pPr>
      <w:hyperlink w:anchor="_Toc185310999" w:history="1">
        <w:r w:rsidR="001B3A63">
          <w:rPr>
            <w:rStyle w:val="Hyperlink"/>
            <w:szCs w:val="20"/>
          </w:rPr>
          <w:t>Übersicht über die Lernbereiche und Zeitrichtwerte</w:t>
        </w:r>
        <w:r w:rsidR="001B3A63">
          <w:rPr>
            <w:webHidden/>
          </w:rPr>
          <w:tab/>
        </w:r>
        <w:r w:rsidR="001B3A63">
          <w:rPr>
            <w:webHidden/>
          </w:rPr>
          <w:fldChar w:fldCharType="begin"/>
        </w:r>
        <w:r w:rsidR="001B3A63">
          <w:rPr>
            <w:webHidden/>
          </w:rPr>
          <w:instrText xml:space="preserve"> PAGEREF _Toc185310999 \h </w:instrText>
        </w:r>
        <w:r w:rsidR="001B3A63">
          <w:rPr>
            <w:webHidden/>
          </w:rPr>
        </w:r>
        <w:r w:rsidR="001B3A63">
          <w:rPr>
            <w:webHidden/>
          </w:rPr>
          <w:fldChar w:fldCharType="separate"/>
        </w:r>
        <w:r w:rsidR="009A6AC3">
          <w:rPr>
            <w:webHidden/>
          </w:rPr>
          <w:t>5</w:t>
        </w:r>
        <w:r w:rsidR="001B3A63">
          <w:rPr>
            <w:webHidden/>
          </w:rPr>
          <w:fldChar w:fldCharType="end"/>
        </w:r>
      </w:hyperlink>
    </w:p>
    <w:p w14:paraId="067B4291" w14:textId="77777777" w:rsidR="001B3A63" w:rsidRDefault="00D071F9">
      <w:pPr>
        <w:pStyle w:val="Verzeichnis1"/>
        <w:rPr>
          <w:rFonts w:ascii="Times New Roman" w:hAnsi="Times New Roman"/>
          <w:sz w:val="24"/>
        </w:rPr>
      </w:pPr>
      <w:hyperlink w:anchor="_Toc185311000" w:history="1">
        <w:r w:rsidR="001B3A63">
          <w:rPr>
            <w:rStyle w:val="Hyperlink"/>
            <w:szCs w:val="20"/>
          </w:rPr>
          <w:t>Spezielle Ziele für die Jahrgangsstufen 11/12</w:t>
        </w:r>
        <w:r w:rsidR="001B3A63">
          <w:rPr>
            <w:webHidden/>
          </w:rPr>
          <w:tab/>
        </w:r>
        <w:r w:rsidR="001B3A63">
          <w:rPr>
            <w:webHidden/>
          </w:rPr>
          <w:fldChar w:fldCharType="begin"/>
        </w:r>
        <w:r w:rsidR="001B3A63">
          <w:rPr>
            <w:webHidden/>
          </w:rPr>
          <w:instrText xml:space="preserve"> PAGEREF _Toc185311000 \h </w:instrText>
        </w:r>
        <w:r w:rsidR="001B3A63">
          <w:rPr>
            <w:webHidden/>
          </w:rPr>
        </w:r>
        <w:r w:rsidR="001B3A63">
          <w:rPr>
            <w:webHidden/>
          </w:rPr>
          <w:fldChar w:fldCharType="separate"/>
        </w:r>
        <w:r w:rsidR="009A6AC3">
          <w:rPr>
            <w:webHidden/>
          </w:rPr>
          <w:t>6</w:t>
        </w:r>
        <w:r w:rsidR="001B3A63">
          <w:rPr>
            <w:webHidden/>
          </w:rPr>
          <w:fldChar w:fldCharType="end"/>
        </w:r>
      </w:hyperlink>
    </w:p>
    <w:p w14:paraId="41B568D3" w14:textId="77777777" w:rsidR="001B3A63" w:rsidRDefault="00D071F9">
      <w:pPr>
        <w:pStyle w:val="Verzeichnis1"/>
        <w:rPr>
          <w:rFonts w:ascii="Times New Roman" w:hAnsi="Times New Roman"/>
          <w:sz w:val="24"/>
        </w:rPr>
      </w:pPr>
      <w:hyperlink w:anchor="_Toc185311001" w:history="1">
        <w:r w:rsidR="001B3A63">
          <w:rPr>
            <w:rStyle w:val="Hyperlink"/>
            <w:szCs w:val="20"/>
          </w:rPr>
          <w:t>Jahrgangsstufe 11</w:t>
        </w:r>
        <w:r w:rsidR="001B3A63">
          <w:rPr>
            <w:webHidden/>
          </w:rPr>
          <w:tab/>
        </w:r>
        <w:r w:rsidR="001B3A63">
          <w:rPr>
            <w:webHidden/>
          </w:rPr>
          <w:fldChar w:fldCharType="begin"/>
        </w:r>
        <w:r w:rsidR="001B3A63">
          <w:rPr>
            <w:webHidden/>
          </w:rPr>
          <w:instrText xml:space="preserve"> PAGEREF _Toc185311001 \h </w:instrText>
        </w:r>
        <w:r w:rsidR="001B3A63">
          <w:rPr>
            <w:webHidden/>
          </w:rPr>
        </w:r>
        <w:r w:rsidR="001B3A63">
          <w:rPr>
            <w:webHidden/>
          </w:rPr>
          <w:fldChar w:fldCharType="separate"/>
        </w:r>
        <w:r w:rsidR="009A6AC3">
          <w:rPr>
            <w:webHidden/>
          </w:rPr>
          <w:t>7</w:t>
        </w:r>
        <w:r w:rsidR="001B3A63">
          <w:rPr>
            <w:webHidden/>
          </w:rPr>
          <w:fldChar w:fldCharType="end"/>
        </w:r>
      </w:hyperlink>
    </w:p>
    <w:p w14:paraId="678350AC" w14:textId="77777777" w:rsidR="001B3A63" w:rsidRDefault="00D071F9">
      <w:pPr>
        <w:pStyle w:val="Verzeichnis1"/>
        <w:rPr>
          <w:rFonts w:ascii="Times New Roman" w:hAnsi="Times New Roman"/>
          <w:sz w:val="24"/>
        </w:rPr>
      </w:pPr>
      <w:hyperlink w:anchor="_Toc185311002" w:history="1">
        <w:r w:rsidR="001B3A63">
          <w:rPr>
            <w:rStyle w:val="Hyperlink"/>
            <w:szCs w:val="20"/>
          </w:rPr>
          <w:t>Jahrgangsstufe 12</w:t>
        </w:r>
        <w:r w:rsidR="001B3A63">
          <w:rPr>
            <w:webHidden/>
          </w:rPr>
          <w:tab/>
        </w:r>
        <w:r w:rsidR="001B3A63">
          <w:rPr>
            <w:webHidden/>
          </w:rPr>
          <w:fldChar w:fldCharType="begin"/>
        </w:r>
        <w:r w:rsidR="001B3A63">
          <w:rPr>
            <w:webHidden/>
          </w:rPr>
          <w:instrText xml:space="preserve"> PAGEREF _Toc185311002 \h </w:instrText>
        </w:r>
        <w:r w:rsidR="001B3A63">
          <w:rPr>
            <w:webHidden/>
          </w:rPr>
        </w:r>
        <w:r w:rsidR="001B3A63">
          <w:rPr>
            <w:webHidden/>
          </w:rPr>
          <w:fldChar w:fldCharType="separate"/>
        </w:r>
        <w:r w:rsidR="009A6AC3">
          <w:rPr>
            <w:webHidden/>
          </w:rPr>
          <w:t>8</w:t>
        </w:r>
        <w:r w:rsidR="001B3A63">
          <w:rPr>
            <w:webHidden/>
          </w:rPr>
          <w:fldChar w:fldCharType="end"/>
        </w:r>
      </w:hyperlink>
    </w:p>
    <w:p w14:paraId="33BAD783" w14:textId="77777777" w:rsidR="001B3A63" w:rsidRDefault="001B3A63">
      <w:pPr>
        <w:rPr>
          <w:rFonts w:cs="Arial"/>
          <w:szCs w:val="17"/>
        </w:rPr>
      </w:pPr>
      <w:r>
        <w:rPr>
          <w:rFonts w:cs="Arial"/>
          <w:szCs w:val="17"/>
        </w:rPr>
        <w:fldChar w:fldCharType="end"/>
      </w:r>
      <w:bookmarkStart w:id="0" w:name="_Toc503676701"/>
    </w:p>
    <w:p w14:paraId="21EA8E30" w14:textId="77777777" w:rsidR="001B3A63" w:rsidRDefault="001B3A63">
      <w:pPr>
        <w:pStyle w:val="berschrift3"/>
      </w:pPr>
      <w:r>
        <w:br w:type="page"/>
      </w:r>
      <w:bookmarkStart w:id="1" w:name="_Toc84237442"/>
      <w:bookmarkStart w:id="2" w:name="_Toc185310998"/>
      <w:r>
        <w:lastRenderedPageBreak/>
        <w:t>Ziele und Aufgaben</w:t>
      </w:r>
      <w:bookmarkEnd w:id="1"/>
      <w:r>
        <w:t xml:space="preserve"> des Fächerverbindenden Grundkurses</w:t>
      </w:r>
      <w:bookmarkEnd w:id="2"/>
    </w:p>
    <w:tbl>
      <w:tblPr>
        <w:tblW w:w="916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8"/>
        <w:gridCol w:w="6704"/>
      </w:tblGrid>
      <w:tr w:rsidR="001B3A63" w14:paraId="74D69E49" w14:textId="77777777">
        <w:trPr>
          <w:trHeight w:val="5044"/>
        </w:trPr>
        <w:tc>
          <w:tcPr>
            <w:tcW w:w="2458" w:type="dxa"/>
          </w:tcPr>
          <w:p w14:paraId="3E5D99DC" w14:textId="77777777" w:rsidR="001B3A63" w:rsidRDefault="001B3A63">
            <w:pPr>
              <w:pStyle w:val="Vorbemerkung2"/>
            </w:pPr>
            <w:r>
              <w:t>Beitrag zur allgemeinen Bildung</w:t>
            </w:r>
          </w:p>
        </w:tc>
        <w:tc>
          <w:tcPr>
            <w:tcW w:w="6704" w:type="dxa"/>
          </w:tcPr>
          <w:p w14:paraId="27E45F45" w14:textId="77777777" w:rsidR="001B3A63" w:rsidRDefault="001B3A63">
            <w:pPr>
              <w:pStyle w:val="Vorbemerkung3"/>
            </w:pPr>
          </w:p>
          <w:p w14:paraId="7F27A571" w14:textId="77777777" w:rsidR="001B3A63" w:rsidRDefault="001B3A63">
            <w:pPr>
              <w:pStyle w:val="Vorbemerkung3"/>
            </w:pPr>
          </w:p>
          <w:p w14:paraId="2F02D5EA" w14:textId="77777777" w:rsidR="001B3A63" w:rsidRDefault="001B3A63">
            <w:pPr>
              <w:pStyle w:val="Vorbemerkung3"/>
            </w:pPr>
          </w:p>
          <w:p w14:paraId="1AD54136" w14:textId="77777777" w:rsidR="001B3A63" w:rsidRDefault="001B3A63">
            <w:pPr>
              <w:pStyle w:val="Vorbemerkung3"/>
            </w:pPr>
          </w:p>
          <w:p w14:paraId="023367DF" w14:textId="77777777" w:rsidR="001B3A63" w:rsidRDefault="001B3A63">
            <w:pPr>
              <w:pStyle w:val="Vorbemerkung3"/>
            </w:pPr>
          </w:p>
          <w:p w14:paraId="092492C8" w14:textId="77777777" w:rsidR="001B3A63" w:rsidRDefault="001B3A63">
            <w:pPr>
              <w:pStyle w:val="Vorbemerkung3"/>
            </w:pPr>
          </w:p>
          <w:p w14:paraId="5B1FC20C" w14:textId="77777777" w:rsidR="001B3A63" w:rsidRDefault="001B3A63">
            <w:pPr>
              <w:pStyle w:val="Vorbemerkung3"/>
            </w:pPr>
          </w:p>
          <w:p w14:paraId="6C642A74" w14:textId="77777777" w:rsidR="001B3A63" w:rsidRDefault="001B3A63">
            <w:pPr>
              <w:pStyle w:val="Vorbemerkung3"/>
            </w:pPr>
          </w:p>
          <w:p w14:paraId="59BD8878" w14:textId="77777777" w:rsidR="001B3A63" w:rsidRDefault="001B3A63">
            <w:pPr>
              <w:pStyle w:val="Vorbemerkung3"/>
            </w:pPr>
          </w:p>
          <w:p w14:paraId="572945D3" w14:textId="77777777" w:rsidR="001B3A63" w:rsidRDefault="001B3A63">
            <w:pPr>
              <w:pStyle w:val="Vorbemerkung3"/>
            </w:pPr>
          </w:p>
          <w:p w14:paraId="65688E82" w14:textId="77777777" w:rsidR="001B3A63" w:rsidRDefault="001B3A63">
            <w:pPr>
              <w:pStyle w:val="Vorbemerkung3"/>
            </w:pPr>
          </w:p>
          <w:p w14:paraId="77300FC7" w14:textId="77777777" w:rsidR="001B3A63" w:rsidRDefault="001B3A63">
            <w:pPr>
              <w:pStyle w:val="Vorbemerkung3"/>
            </w:pPr>
          </w:p>
          <w:p w14:paraId="09DA3D7B" w14:textId="77777777" w:rsidR="001B3A63" w:rsidRDefault="001B3A63">
            <w:pPr>
              <w:pStyle w:val="Vorbemerkung3"/>
            </w:pPr>
          </w:p>
          <w:p w14:paraId="147558A6" w14:textId="77777777" w:rsidR="001B3A63" w:rsidRDefault="001B3A63">
            <w:pPr>
              <w:pStyle w:val="Vorbemerkung3"/>
            </w:pPr>
          </w:p>
        </w:tc>
      </w:tr>
      <w:tr w:rsidR="001B3A63" w14:paraId="7B750100" w14:textId="77777777">
        <w:trPr>
          <w:trHeight w:val="3569"/>
        </w:trPr>
        <w:tc>
          <w:tcPr>
            <w:tcW w:w="2458" w:type="dxa"/>
          </w:tcPr>
          <w:p w14:paraId="68834962" w14:textId="77777777" w:rsidR="001B3A63" w:rsidRDefault="001B3A63">
            <w:pPr>
              <w:pStyle w:val="Vorbemerkung2"/>
            </w:pPr>
            <w:r>
              <w:t>allgemeine Ziele</w:t>
            </w:r>
          </w:p>
        </w:tc>
        <w:tc>
          <w:tcPr>
            <w:tcW w:w="6704" w:type="dxa"/>
          </w:tcPr>
          <w:p w14:paraId="0FA31FFA" w14:textId="77777777" w:rsidR="001B3A63" w:rsidRDefault="001B3A63">
            <w:pPr>
              <w:pStyle w:val="Vorbemerkung3"/>
            </w:pPr>
          </w:p>
          <w:p w14:paraId="000E7877" w14:textId="77777777" w:rsidR="001B3A63" w:rsidRDefault="001B3A63">
            <w:pPr>
              <w:pStyle w:val="Vorbemerkung3"/>
            </w:pPr>
          </w:p>
          <w:p w14:paraId="46301B03" w14:textId="77777777" w:rsidR="001B3A63" w:rsidRDefault="001B3A63">
            <w:pPr>
              <w:pStyle w:val="Vorbemerkung3"/>
            </w:pPr>
          </w:p>
          <w:p w14:paraId="3E891B42" w14:textId="77777777" w:rsidR="001B3A63" w:rsidRDefault="001B3A63">
            <w:pPr>
              <w:pStyle w:val="Vorbemerkung3"/>
            </w:pPr>
          </w:p>
          <w:p w14:paraId="2CE779EF" w14:textId="77777777" w:rsidR="001B3A63" w:rsidRDefault="001B3A63">
            <w:pPr>
              <w:pStyle w:val="Vorbemerkung-Aufzhlung3"/>
              <w:numPr>
                <w:ilvl w:val="0"/>
                <w:numId w:val="0"/>
              </w:numPr>
              <w:ind w:left="567" w:hanging="397"/>
            </w:pPr>
          </w:p>
          <w:p w14:paraId="473DA030" w14:textId="77777777" w:rsidR="001B3A63" w:rsidRDefault="001B3A63">
            <w:pPr>
              <w:pStyle w:val="Vorbemerkung-Aufzhlung3"/>
              <w:numPr>
                <w:ilvl w:val="0"/>
                <w:numId w:val="0"/>
              </w:numPr>
              <w:ind w:left="567" w:hanging="397"/>
            </w:pPr>
          </w:p>
          <w:p w14:paraId="22372D87" w14:textId="77777777" w:rsidR="001B3A63" w:rsidRDefault="001B3A63">
            <w:pPr>
              <w:pStyle w:val="Vorbemerkung-Aufzhlung3"/>
              <w:numPr>
                <w:ilvl w:val="0"/>
                <w:numId w:val="0"/>
              </w:numPr>
              <w:ind w:left="567" w:hanging="397"/>
            </w:pPr>
          </w:p>
          <w:p w14:paraId="39DA5096" w14:textId="77777777" w:rsidR="001B3A63" w:rsidRDefault="001B3A63">
            <w:pPr>
              <w:pStyle w:val="Vorbemerkung-Aufzhlung3"/>
              <w:numPr>
                <w:ilvl w:val="0"/>
                <w:numId w:val="0"/>
              </w:numPr>
              <w:ind w:left="567" w:hanging="397"/>
            </w:pPr>
          </w:p>
          <w:p w14:paraId="07525B58" w14:textId="77777777" w:rsidR="001B3A63" w:rsidRDefault="001B3A63">
            <w:pPr>
              <w:pStyle w:val="Vorbemerkung-Aufzhlung3"/>
              <w:numPr>
                <w:ilvl w:val="0"/>
                <w:numId w:val="0"/>
              </w:numPr>
              <w:ind w:left="567" w:hanging="397"/>
            </w:pPr>
          </w:p>
          <w:p w14:paraId="7D86F211" w14:textId="77777777" w:rsidR="001B3A63" w:rsidRDefault="001B3A63">
            <w:pPr>
              <w:pStyle w:val="Vorbemerkung-Aufzhlung3"/>
              <w:numPr>
                <w:ilvl w:val="0"/>
                <w:numId w:val="0"/>
              </w:numPr>
              <w:ind w:left="567" w:hanging="397"/>
            </w:pPr>
          </w:p>
          <w:p w14:paraId="3D0171BC" w14:textId="77777777" w:rsidR="001B3A63" w:rsidRDefault="001B3A63">
            <w:pPr>
              <w:pStyle w:val="Vorbemerkung-Aufzhlung3"/>
              <w:numPr>
                <w:ilvl w:val="0"/>
                <w:numId w:val="0"/>
              </w:numPr>
              <w:ind w:left="567" w:hanging="397"/>
            </w:pPr>
          </w:p>
        </w:tc>
      </w:tr>
      <w:tr w:rsidR="001B3A63" w14:paraId="43FD57E7" w14:textId="77777777">
        <w:trPr>
          <w:trHeight w:val="5391"/>
        </w:trPr>
        <w:tc>
          <w:tcPr>
            <w:tcW w:w="2458" w:type="dxa"/>
          </w:tcPr>
          <w:p w14:paraId="52B456AF" w14:textId="77777777" w:rsidR="001B3A63" w:rsidRDefault="001B3A63">
            <w:pPr>
              <w:pStyle w:val="Vorbemerkung2"/>
            </w:pPr>
            <w:r>
              <w:t>didaktische Grundsätze</w:t>
            </w:r>
          </w:p>
        </w:tc>
        <w:tc>
          <w:tcPr>
            <w:tcW w:w="6704" w:type="dxa"/>
          </w:tcPr>
          <w:p w14:paraId="6B6E50D0" w14:textId="77777777" w:rsidR="001B3A63" w:rsidRDefault="001B3A63">
            <w:pPr>
              <w:pStyle w:val="Vorbemerkung3"/>
            </w:pPr>
          </w:p>
          <w:p w14:paraId="021F2238" w14:textId="77777777" w:rsidR="001B3A63" w:rsidRDefault="001B3A63">
            <w:pPr>
              <w:pStyle w:val="Vorbemerkung3"/>
            </w:pPr>
          </w:p>
          <w:p w14:paraId="7F706C1F" w14:textId="77777777" w:rsidR="001B3A63" w:rsidRDefault="001B3A63">
            <w:pPr>
              <w:pStyle w:val="Vorbemerkung3"/>
            </w:pPr>
          </w:p>
          <w:p w14:paraId="16F0E0CB" w14:textId="77777777" w:rsidR="001B3A63" w:rsidRDefault="001B3A63">
            <w:pPr>
              <w:pStyle w:val="Vorbemerkung3"/>
            </w:pPr>
          </w:p>
          <w:p w14:paraId="31EC9C25" w14:textId="77777777" w:rsidR="001B3A63" w:rsidRDefault="001B3A63">
            <w:pPr>
              <w:pStyle w:val="Vorbemerkung3"/>
            </w:pPr>
          </w:p>
          <w:p w14:paraId="5D2F0D75" w14:textId="77777777" w:rsidR="001B3A63" w:rsidRDefault="001B3A63">
            <w:pPr>
              <w:pStyle w:val="Vorbemerkung3"/>
            </w:pPr>
          </w:p>
          <w:p w14:paraId="71242F6C" w14:textId="77777777" w:rsidR="001B3A63" w:rsidRDefault="001B3A63">
            <w:pPr>
              <w:pStyle w:val="Vorbemerkung3"/>
            </w:pPr>
          </w:p>
          <w:p w14:paraId="143C2DFC" w14:textId="77777777" w:rsidR="001B3A63" w:rsidRDefault="001B3A63">
            <w:pPr>
              <w:pStyle w:val="Vorbemerkung3"/>
            </w:pPr>
          </w:p>
          <w:p w14:paraId="63BCD7D0" w14:textId="77777777" w:rsidR="001B3A63" w:rsidRDefault="001B3A63">
            <w:pPr>
              <w:pStyle w:val="Vorbemerkung3"/>
            </w:pPr>
          </w:p>
          <w:p w14:paraId="5EB03A66" w14:textId="77777777" w:rsidR="001B3A63" w:rsidRDefault="001B3A63">
            <w:pPr>
              <w:pStyle w:val="Vorbemerkung3"/>
            </w:pPr>
          </w:p>
          <w:p w14:paraId="29BD5437" w14:textId="77777777" w:rsidR="001B3A63" w:rsidRDefault="001B3A63">
            <w:pPr>
              <w:pStyle w:val="Vorbemerkung3"/>
            </w:pPr>
          </w:p>
          <w:p w14:paraId="5F5490CE" w14:textId="77777777" w:rsidR="001B3A63" w:rsidRDefault="001B3A63">
            <w:pPr>
              <w:pStyle w:val="Vorbemerkung3"/>
            </w:pPr>
          </w:p>
          <w:p w14:paraId="4A440BF9" w14:textId="77777777" w:rsidR="001B3A63" w:rsidRDefault="001B3A63">
            <w:pPr>
              <w:pStyle w:val="Vorbemerkung3"/>
            </w:pPr>
          </w:p>
          <w:p w14:paraId="2F8C20D5" w14:textId="77777777" w:rsidR="001B3A63" w:rsidRDefault="001B3A63">
            <w:pPr>
              <w:pStyle w:val="Vorbemerkung3"/>
            </w:pPr>
          </w:p>
          <w:p w14:paraId="2DD448E5" w14:textId="77777777" w:rsidR="001B3A63" w:rsidRDefault="001B3A63">
            <w:pPr>
              <w:pStyle w:val="Vorbemerkung3"/>
            </w:pPr>
          </w:p>
        </w:tc>
      </w:tr>
    </w:tbl>
    <w:p w14:paraId="6922032B" w14:textId="77777777" w:rsidR="001B3A63" w:rsidRDefault="001B3A63"/>
    <w:p w14:paraId="58E0890C" w14:textId="77777777" w:rsidR="001B3A63" w:rsidRDefault="001B3A63">
      <w:pPr>
        <w:pStyle w:val="berschrift3"/>
        <w:keepNext w:val="0"/>
      </w:pPr>
      <w:r>
        <w:br w:type="page"/>
      </w:r>
      <w:bookmarkStart w:id="3" w:name="_Toc84237443"/>
      <w:bookmarkStart w:id="4" w:name="_Toc185310999"/>
      <w:r>
        <w:t>Übersicht über die Lernbereiche und Zeitrichtwerte</w:t>
      </w:r>
      <w:bookmarkEnd w:id="3"/>
      <w:bookmarkEnd w:id="4"/>
    </w:p>
    <w:p w14:paraId="38F677F0" w14:textId="77777777" w:rsidR="001B3A63" w:rsidRDefault="001B3A63">
      <w:pPr>
        <w:tabs>
          <w:tab w:val="right" w:pos="9072"/>
        </w:tabs>
        <w:spacing w:after="240"/>
        <w:rPr>
          <w:b/>
          <w:bCs/>
        </w:rPr>
      </w:pPr>
      <w:r>
        <w:tab/>
      </w:r>
      <w:r>
        <w:rPr>
          <w:b/>
          <w:bCs/>
        </w:rPr>
        <w:t>Zeitrichtwerte</w:t>
      </w:r>
    </w:p>
    <w:p w14:paraId="6263FF36" w14:textId="77777777" w:rsidR="001B3A63" w:rsidRDefault="001B3A63">
      <w:pPr>
        <w:pStyle w:val="Teilberschrift"/>
        <w:tabs>
          <w:tab w:val="left" w:pos="2835"/>
          <w:tab w:val="right" w:pos="9072"/>
        </w:tabs>
      </w:pPr>
      <w:r>
        <w:t>Jahrgangsstufe 11</w:t>
      </w:r>
      <w:r>
        <w:tab/>
      </w:r>
      <w:r>
        <w:tab/>
        <w:t xml:space="preserve">60 </w:t>
      </w:r>
      <w:proofErr w:type="spellStart"/>
      <w:r>
        <w:t>Ustd</w:t>
      </w:r>
      <w:proofErr w:type="spellEnd"/>
      <w:r>
        <w:t>.</w:t>
      </w:r>
    </w:p>
    <w:p w14:paraId="3142B055" w14:textId="77777777" w:rsidR="001B3A63" w:rsidRDefault="001B3A63">
      <w:pPr>
        <w:tabs>
          <w:tab w:val="left" w:pos="2835"/>
          <w:tab w:val="right" w:pos="9072"/>
        </w:tabs>
        <w:spacing w:after="60"/>
      </w:pPr>
      <w:r>
        <w:t>Lernbereich 1: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p w14:paraId="66736E11" w14:textId="77777777" w:rsidR="001B3A63" w:rsidRDefault="001B3A63">
      <w:pPr>
        <w:tabs>
          <w:tab w:val="left" w:pos="2835"/>
          <w:tab w:val="right" w:pos="9072"/>
        </w:tabs>
        <w:spacing w:after="60"/>
      </w:pPr>
      <w:r>
        <w:t>Lernbereich 2: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p w14:paraId="75525D10" w14:textId="77777777" w:rsidR="001B3A63" w:rsidRDefault="001B3A63">
      <w:pPr>
        <w:tabs>
          <w:tab w:val="left" w:pos="2835"/>
          <w:tab w:val="right" w:pos="9072"/>
        </w:tabs>
        <w:spacing w:after="120"/>
      </w:pPr>
      <w:r>
        <w:t>Lernbereich 3: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p w14:paraId="73C91550" w14:textId="77777777" w:rsidR="001B3A63" w:rsidRDefault="001B3A63">
      <w:pPr>
        <w:pStyle w:val="Teilberschrift"/>
        <w:tabs>
          <w:tab w:val="left" w:pos="2835"/>
          <w:tab w:val="right" w:pos="9072"/>
        </w:tabs>
      </w:pPr>
    </w:p>
    <w:p w14:paraId="04438A7D" w14:textId="77777777" w:rsidR="001B3A63" w:rsidRDefault="001B3A63">
      <w:pPr>
        <w:pStyle w:val="Teilberschrift"/>
        <w:tabs>
          <w:tab w:val="left" w:pos="2835"/>
          <w:tab w:val="right" w:pos="9072"/>
        </w:tabs>
      </w:pPr>
      <w:r>
        <w:t>Jahrgangsstufe 12</w:t>
      </w:r>
      <w:r>
        <w:tab/>
      </w:r>
      <w:r>
        <w:tab/>
        <w:t xml:space="preserve">52 </w:t>
      </w:r>
      <w:proofErr w:type="spellStart"/>
      <w:r>
        <w:t>Ustd</w:t>
      </w:r>
      <w:proofErr w:type="spellEnd"/>
      <w:r>
        <w:t>.</w:t>
      </w:r>
    </w:p>
    <w:p w14:paraId="2E248A98" w14:textId="77777777" w:rsidR="001B3A63" w:rsidRDefault="001B3A63">
      <w:pPr>
        <w:tabs>
          <w:tab w:val="left" w:pos="2835"/>
          <w:tab w:val="right" w:pos="9072"/>
        </w:tabs>
        <w:spacing w:after="60"/>
      </w:pPr>
      <w:r>
        <w:t>Lernbereich 1: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p w14:paraId="4AE5B100" w14:textId="77777777" w:rsidR="001B3A63" w:rsidRDefault="001B3A63">
      <w:pPr>
        <w:tabs>
          <w:tab w:val="left" w:pos="2835"/>
          <w:tab w:val="right" w:pos="9072"/>
        </w:tabs>
        <w:spacing w:after="60"/>
      </w:pPr>
      <w:r>
        <w:t>Lernbereich 2: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p w14:paraId="68C42749" w14:textId="77777777" w:rsidR="001B3A63" w:rsidRDefault="001B3A63">
      <w:pPr>
        <w:tabs>
          <w:tab w:val="left" w:pos="2835"/>
          <w:tab w:val="right" w:pos="9072"/>
        </w:tabs>
        <w:spacing w:after="60"/>
      </w:pPr>
      <w:r>
        <w:t>Lernbereich 3: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p w14:paraId="48241700" w14:textId="77777777" w:rsidR="001B3A63" w:rsidRDefault="001B3A63">
      <w:pPr>
        <w:tabs>
          <w:tab w:val="left" w:pos="2268"/>
          <w:tab w:val="right" w:pos="9072"/>
        </w:tabs>
        <w:spacing w:after="60"/>
      </w:pPr>
    </w:p>
    <w:p w14:paraId="2B934207" w14:textId="77777777" w:rsidR="001B3A63" w:rsidRDefault="001B3A63">
      <w:pPr>
        <w:pStyle w:val="Teilberschrift"/>
        <w:tabs>
          <w:tab w:val="right" w:pos="6521"/>
        </w:tabs>
      </w:pPr>
    </w:p>
    <w:p w14:paraId="4B58D704" w14:textId="77777777" w:rsidR="001B3A63" w:rsidRDefault="001B3A63">
      <w:pPr>
        <w:sectPr w:rsidR="001B3A63">
          <w:headerReference w:type="even" r:id="rId13"/>
          <w:headerReference w:type="default" r:id="rId14"/>
          <w:footerReference w:type="even" r:id="rId15"/>
          <w:footerReference w:type="default" r:id="rId16"/>
          <w:pgSz w:w="11907" w:h="16840" w:code="9"/>
          <w:pgMar w:top="1247" w:right="1134" w:bottom="1134" w:left="1418" w:header="720" w:footer="720" w:gutter="0"/>
          <w:cols w:space="708"/>
          <w:docGrid w:linePitch="360"/>
        </w:sectPr>
      </w:pPr>
    </w:p>
    <w:p w14:paraId="2A3D9171" w14:textId="77777777" w:rsidR="001B3A63" w:rsidRDefault="001B3A63">
      <w:pPr>
        <w:pStyle w:val="berschrift3"/>
        <w:keepNext w:val="0"/>
      </w:pPr>
      <w:bookmarkStart w:id="5" w:name="_Toc185311000"/>
      <w:r>
        <w:t>Spezielle Ziele für die Jahrgangsstufen 11/12</w:t>
      </w:r>
      <w:bookmarkEnd w:id="5"/>
    </w:p>
    <w:p w14:paraId="17015F7D" w14:textId="77777777" w:rsidR="001B3A63" w:rsidRDefault="006B0666" w:rsidP="006B0666">
      <w:r>
        <w:t>Hinweis: Die speziellen Ziele können auch den Lernbereichen zugeordnet werden.</w:t>
      </w:r>
    </w:p>
    <w:p w14:paraId="2AB9042C" w14:textId="77777777" w:rsidR="001B3A63" w:rsidRDefault="001B3A63">
      <w:pPr>
        <w:pStyle w:val="Vorbemerkung"/>
      </w:pPr>
    </w:p>
    <w:p w14:paraId="16E1C396" w14:textId="77777777" w:rsidR="001B3A63" w:rsidRDefault="001B3A63">
      <w:pPr>
        <w:pStyle w:val="Vorbemerkung"/>
        <w:sectPr w:rsidR="001B3A63">
          <w:headerReference w:type="default" r:id="rId17"/>
          <w:pgSz w:w="11907" w:h="16840" w:code="9"/>
          <w:pgMar w:top="1247" w:right="1134" w:bottom="1134" w:left="1418" w:header="720" w:footer="720" w:gutter="0"/>
          <w:cols w:space="708"/>
          <w:docGrid w:linePitch="360"/>
        </w:sectPr>
      </w:pPr>
    </w:p>
    <w:p w14:paraId="6E18FC6C" w14:textId="77777777" w:rsidR="001B3A63" w:rsidRDefault="001B3A63">
      <w:pPr>
        <w:pStyle w:val="berschrift3"/>
      </w:pPr>
      <w:bookmarkStart w:id="6" w:name="_Toc185311001"/>
      <w:r>
        <w:t>Jahrgangsstufe 11</w:t>
      </w:r>
      <w:bookmarkEnd w:id="6"/>
    </w:p>
    <w:p w14:paraId="4F98BE82" w14:textId="77777777" w:rsidR="001B3A63" w:rsidRDefault="001B3A63">
      <w:pPr>
        <w:pStyle w:val="Stoffeinheit"/>
        <w:ind w:left="1695" w:hanging="1695"/>
        <w:jc w:val="left"/>
      </w:pPr>
      <w:r>
        <w:t>Lernbereich 1: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p w14:paraId="31D1640F" w14:textId="77777777" w:rsidR="00B67AE0" w:rsidRPr="00B67AE0" w:rsidRDefault="006B0666" w:rsidP="00B67AE0">
      <w:pPr>
        <w:pStyle w:val="Vorbemerkung"/>
      </w:pPr>
      <w:r>
        <w:t xml:space="preserve">(ggf.: </w:t>
      </w:r>
      <w:r w:rsidR="00B67AE0">
        <w:t>spezielle Ziele des Lernbereic</w:t>
      </w:r>
      <w:r w:rsidR="00A061C6">
        <w:t>h</w:t>
      </w:r>
      <w:r w:rsidR="00B67AE0">
        <w:t>es</w:t>
      </w:r>
      <w:r>
        <w:t>)</w:t>
      </w:r>
    </w:p>
    <w:tbl>
      <w:tblPr>
        <w:tblW w:w="9299" w:type="dxa"/>
        <w:tblInd w:w="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9"/>
        <w:gridCol w:w="4650"/>
      </w:tblGrid>
      <w:tr w:rsidR="001B3A63" w14:paraId="4531E344" w14:textId="77777777">
        <w:tc>
          <w:tcPr>
            <w:tcW w:w="4649" w:type="dxa"/>
            <w:tcBorders>
              <w:top w:val="single" w:sz="4" w:space="0" w:color="auto"/>
              <w:right w:val="single" w:sz="4" w:space="0" w:color="auto"/>
            </w:tcBorders>
          </w:tcPr>
          <w:p w14:paraId="48F85D54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</w:tcBorders>
          </w:tcPr>
          <w:p w14:paraId="7B213D19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30D1CF71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25E872DC" w14:textId="77777777" w:rsidR="001B3A63" w:rsidRDefault="001B3A63">
            <w:pPr>
              <w:pStyle w:val="Inhalte-Aufzhlung1"/>
            </w:pPr>
            <w:r>
              <w:t>Inhalte-Aufzählung1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18B1C84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1DECBD1A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7C0FF392" w14:textId="77777777" w:rsidR="001B3A63" w:rsidRDefault="001B3A63">
            <w:pPr>
              <w:pStyle w:val="Inhalte-Aufzhlung2"/>
              <w:rPr>
                <w:szCs w:val="18"/>
              </w:rPr>
            </w:pPr>
            <w:r>
              <w:rPr>
                <w:szCs w:val="18"/>
              </w:rPr>
              <w:t>Inhalte-Aufzählung2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0B0019DC" w14:textId="77777777" w:rsidR="001B3A63" w:rsidRDefault="001B3A63">
            <w:pPr>
              <w:pStyle w:val="Hinweise"/>
            </w:pPr>
          </w:p>
        </w:tc>
      </w:tr>
      <w:tr w:rsidR="001B3A63" w14:paraId="2D10E4AC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E1F606B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4C2B7C6" w14:textId="77777777" w:rsidR="001B3A63" w:rsidRDefault="001B3A63">
            <w:pPr>
              <w:pStyle w:val="Hinweise"/>
            </w:pPr>
          </w:p>
        </w:tc>
      </w:tr>
      <w:tr w:rsidR="001B3A63" w14:paraId="000F76E7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7C2167BB" w14:textId="77777777" w:rsidR="001B3A63" w:rsidRDefault="001B3A63">
            <w:pPr>
              <w:pStyle w:val="Inhalte"/>
            </w:pPr>
            <w:r>
              <w:t>Lernziele und Inhalt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28957B8D" w14:textId="77777777" w:rsidR="001B3A63" w:rsidRDefault="001B3A63">
            <w:pPr>
              <w:pStyle w:val="Hinweise"/>
            </w:pPr>
            <w:r>
              <w:t>Bemerkungen/Hinweise</w:t>
            </w:r>
          </w:p>
          <w:p w14:paraId="09B1AB90" w14:textId="77777777" w:rsidR="001B3A63" w:rsidRDefault="001B3A63">
            <w:pPr>
              <w:pStyle w:val="Hinweis-Fachverweis"/>
            </w:pPr>
            <w:r>
              <w:t>Hinweis-Fachverweis1</w:t>
            </w:r>
          </w:p>
        </w:tc>
      </w:tr>
      <w:tr w:rsidR="001B3A63" w14:paraId="545D76ED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6C51293F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00A851F9" w14:textId="77777777" w:rsidR="001B3A63" w:rsidRDefault="001B3A63">
            <w:pPr>
              <w:pStyle w:val="Hinweise"/>
            </w:pPr>
          </w:p>
        </w:tc>
      </w:tr>
      <w:tr w:rsidR="001B3A63" w14:paraId="4EC904B4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20A84827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72E4CE3E" w14:textId="77777777" w:rsidR="001B3A63" w:rsidRDefault="001B3A63">
            <w:pPr>
              <w:pStyle w:val="Hinweise"/>
            </w:pPr>
          </w:p>
        </w:tc>
      </w:tr>
      <w:tr w:rsidR="001B3A63" w14:paraId="4FC36D4A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0C641B0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20D2BDAE" w14:textId="77777777" w:rsidR="001B3A63" w:rsidRDefault="001B3A63">
            <w:pPr>
              <w:pStyle w:val="Hinweise"/>
            </w:pPr>
          </w:p>
        </w:tc>
      </w:tr>
      <w:tr w:rsidR="001B3A63" w14:paraId="78C5E38C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74488C0" w14:textId="77777777" w:rsidR="001B3A63" w:rsidRDefault="001B3A63">
            <w:pPr>
              <w:pStyle w:val="Inhalte"/>
              <w:rPr>
                <w:rFonts w:cs="Arial"/>
              </w:rPr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B3EF190" w14:textId="77777777" w:rsidR="001B3A63" w:rsidRDefault="001B3A63">
            <w:pPr>
              <w:pStyle w:val="Hinweise"/>
              <w:rPr>
                <w:bCs/>
              </w:rPr>
            </w:pPr>
          </w:p>
        </w:tc>
      </w:tr>
      <w:tr w:rsidR="001B3A63" w14:paraId="2482CB5D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5AB76193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48273E03" w14:textId="77777777" w:rsidR="001B3A63" w:rsidRDefault="001B3A63">
            <w:pPr>
              <w:pStyle w:val="Hinweise"/>
            </w:pPr>
          </w:p>
        </w:tc>
      </w:tr>
      <w:tr w:rsidR="001B3A63" w14:paraId="7693A5C4" w14:textId="77777777">
        <w:tc>
          <w:tcPr>
            <w:tcW w:w="4649" w:type="dxa"/>
            <w:tcBorders>
              <w:bottom w:val="single" w:sz="4" w:space="0" w:color="auto"/>
              <w:right w:val="single" w:sz="4" w:space="0" w:color="auto"/>
            </w:tcBorders>
          </w:tcPr>
          <w:p w14:paraId="48C07332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  <w:bottom w:val="single" w:sz="4" w:space="0" w:color="auto"/>
            </w:tcBorders>
          </w:tcPr>
          <w:p w14:paraId="1A1018C9" w14:textId="77777777" w:rsidR="001B3A63" w:rsidRDefault="001B3A63">
            <w:pPr>
              <w:pStyle w:val="Hinweise"/>
              <w:rPr>
                <w:bCs/>
              </w:rPr>
            </w:pPr>
          </w:p>
        </w:tc>
      </w:tr>
      <w:bookmarkEnd w:id="0"/>
    </w:tbl>
    <w:p w14:paraId="194B4CBD" w14:textId="77777777" w:rsidR="001B3A63" w:rsidRDefault="001B3A63">
      <w:pPr>
        <w:pStyle w:val="Vorbemerkung"/>
      </w:pPr>
    </w:p>
    <w:p w14:paraId="78CB9DF0" w14:textId="77777777" w:rsidR="001B3A63" w:rsidRDefault="001B3A63">
      <w:pPr>
        <w:pStyle w:val="Stoffeinheit"/>
        <w:ind w:left="1695" w:hanging="1695"/>
        <w:jc w:val="left"/>
      </w:pPr>
      <w:r>
        <w:t>Lernbereich 2: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tbl>
      <w:tblPr>
        <w:tblW w:w="9299" w:type="dxa"/>
        <w:tblInd w:w="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9"/>
        <w:gridCol w:w="4650"/>
      </w:tblGrid>
      <w:tr w:rsidR="001B3A63" w14:paraId="56FFF2AB" w14:textId="77777777">
        <w:tc>
          <w:tcPr>
            <w:tcW w:w="4649" w:type="dxa"/>
            <w:tcBorders>
              <w:top w:val="single" w:sz="4" w:space="0" w:color="auto"/>
              <w:right w:val="single" w:sz="4" w:space="0" w:color="auto"/>
            </w:tcBorders>
          </w:tcPr>
          <w:p w14:paraId="3676F1A1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</w:tcBorders>
          </w:tcPr>
          <w:p w14:paraId="0C2087A1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2C58F3C1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340D7964" w14:textId="77777777" w:rsidR="001B3A63" w:rsidRDefault="001B3A63">
            <w:pPr>
              <w:pStyle w:val="Inhalte-Aufzhlung1"/>
            </w:pPr>
            <w:r>
              <w:t>Inhalte-Aufzählung1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03F6C10E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2C9CE711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6B8BF965" w14:textId="77777777" w:rsidR="001B3A63" w:rsidRDefault="001B3A63">
            <w:pPr>
              <w:pStyle w:val="Inhalte-Aufzhlung2"/>
              <w:rPr>
                <w:szCs w:val="18"/>
              </w:rPr>
            </w:pPr>
            <w:r>
              <w:rPr>
                <w:szCs w:val="18"/>
              </w:rPr>
              <w:t>Inhalte-Aufzählung2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73EB8010" w14:textId="77777777" w:rsidR="001B3A63" w:rsidRDefault="001B3A63">
            <w:pPr>
              <w:pStyle w:val="Hinweise"/>
            </w:pPr>
          </w:p>
        </w:tc>
      </w:tr>
      <w:tr w:rsidR="001B3A63" w14:paraId="2AAFA669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A593764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BAEC45A" w14:textId="77777777" w:rsidR="001B3A63" w:rsidRDefault="001B3A63">
            <w:pPr>
              <w:pStyle w:val="Hinweise"/>
            </w:pPr>
          </w:p>
        </w:tc>
      </w:tr>
      <w:tr w:rsidR="001B3A63" w14:paraId="2D06CD04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2F8FCB69" w14:textId="77777777" w:rsidR="001B3A63" w:rsidRDefault="001B3A63">
            <w:pPr>
              <w:pStyle w:val="Inhalte"/>
            </w:pPr>
            <w:r>
              <w:t>Lernziele und Inhalt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A7B36A3" w14:textId="77777777" w:rsidR="001B3A63" w:rsidRDefault="001B3A63">
            <w:pPr>
              <w:pStyle w:val="Hinweise"/>
            </w:pPr>
            <w:r>
              <w:t>Bemerkungen/Hinweise</w:t>
            </w:r>
          </w:p>
          <w:p w14:paraId="23EBED99" w14:textId="77777777" w:rsidR="001B3A63" w:rsidRDefault="001B3A63">
            <w:pPr>
              <w:pStyle w:val="Hinweis-Fachverweis"/>
            </w:pPr>
            <w:r>
              <w:t>Hinweis-Fachverweis1</w:t>
            </w:r>
          </w:p>
        </w:tc>
      </w:tr>
      <w:tr w:rsidR="001B3A63" w14:paraId="4972D958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78F3E266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F415BFD" w14:textId="77777777" w:rsidR="001B3A63" w:rsidRDefault="001B3A63">
            <w:pPr>
              <w:pStyle w:val="Hinweise"/>
            </w:pPr>
          </w:p>
        </w:tc>
      </w:tr>
      <w:tr w:rsidR="001B3A63" w14:paraId="508CEB31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5608D60A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2C082C01" w14:textId="77777777" w:rsidR="001B3A63" w:rsidRDefault="001B3A63">
            <w:pPr>
              <w:pStyle w:val="Hinweise"/>
            </w:pPr>
          </w:p>
        </w:tc>
      </w:tr>
      <w:tr w:rsidR="001B3A63" w14:paraId="7027AA96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4927A5EB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11151086" w14:textId="77777777" w:rsidR="001B3A63" w:rsidRDefault="001B3A63">
            <w:pPr>
              <w:pStyle w:val="Hinweise"/>
            </w:pPr>
          </w:p>
        </w:tc>
      </w:tr>
      <w:tr w:rsidR="001B3A63" w14:paraId="6A1F8642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3CC82864" w14:textId="77777777" w:rsidR="001B3A63" w:rsidRDefault="001B3A63">
            <w:pPr>
              <w:pStyle w:val="Inhalte"/>
              <w:rPr>
                <w:rFonts w:cs="Arial"/>
              </w:rPr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5C24D62" w14:textId="77777777" w:rsidR="001B3A63" w:rsidRDefault="001B3A63">
            <w:pPr>
              <w:pStyle w:val="Hinweise"/>
              <w:rPr>
                <w:bCs/>
              </w:rPr>
            </w:pPr>
          </w:p>
        </w:tc>
      </w:tr>
      <w:tr w:rsidR="001B3A63" w14:paraId="7E0A0A25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566E9420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B357D05" w14:textId="77777777" w:rsidR="001B3A63" w:rsidRDefault="001B3A63">
            <w:pPr>
              <w:pStyle w:val="Hinweise"/>
            </w:pPr>
          </w:p>
        </w:tc>
      </w:tr>
      <w:tr w:rsidR="001B3A63" w14:paraId="670326EB" w14:textId="77777777">
        <w:tc>
          <w:tcPr>
            <w:tcW w:w="4649" w:type="dxa"/>
            <w:tcBorders>
              <w:bottom w:val="single" w:sz="4" w:space="0" w:color="auto"/>
              <w:right w:val="single" w:sz="4" w:space="0" w:color="auto"/>
            </w:tcBorders>
          </w:tcPr>
          <w:p w14:paraId="62342BD8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  <w:bottom w:val="single" w:sz="4" w:space="0" w:color="auto"/>
            </w:tcBorders>
          </w:tcPr>
          <w:p w14:paraId="0682E7CC" w14:textId="77777777" w:rsidR="001B3A63" w:rsidRDefault="001B3A63">
            <w:pPr>
              <w:pStyle w:val="Hinweise"/>
              <w:rPr>
                <w:bCs/>
              </w:rPr>
            </w:pPr>
          </w:p>
        </w:tc>
      </w:tr>
    </w:tbl>
    <w:p w14:paraId="7EF8ECD8" w14:textId="77777777" w:rsidR="001B3A63" w:rsidRDefault="001B3A63">
      <w:pPr>
        <w:pStyle w:val="Vorbemerkung"/>
      </w:pPr>
    </w:p>
    <w:p w14:paraId="2EA314C1" w14:textId="77777777" w:rsidR="001B3A63" w:rsidRDefault="001B3A63">
      <w:pPr>
        <w:pStyle w:val="Stoffeinheit"/>
        <w:ind w:left="1695" w:hanging="1695"/>
        <w:jc w:val="left"/>
      </w:pPr>
      <w:r>
        <w:t>Lernbereich 3: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tbl>
      <w:tblPr>
        <w:tblW w:w="9299" w:type="dxa"/>
        <w:tblInd w:w="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9"/>
        <w:gridCol w:w="4650"/>
      </w:tblGrid>
      <w:tr w:rsidR="001B3A63" w14:paraId="336A60F1" w14:textId="77777777">
        <w:tc>
          <w:tcPr>
            <w:tcW w:w="4649" w:type="dxa"/>
            <w:tcBorders>
              <w:top w:val="single" w:sz="4" w:space="0" w:color="auto"/>
              <w:right w:val="single" w:sz="4" w:space="0" w:color="auto"/>
            </w:tcBorders>
          </w:tcPr>
          <w:p w14:paraId="415FF460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</w:tcBorders>
          </w:tcPr>
          <w:p w14:paraId="192ECC90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2F6116D7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315D2F9" w14:textId="77777777" w:rsidR="001B3A63" w:rsidRDefault="001B3A63">
            <w:pPr>
              <w:pStyle w:val="Inhalte-Aufzhlung1"/>
            </w:pPr>
            <w:r>
              <w:t>Inhalte-Aufzählung1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474B50A1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2D28611B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3AB61497" w14:textId="77777777" w:rsidR="001B3A63" w:rsidRDefault="001B3A63">
            <w:pPr>
              <w:pStyle w:val="Inhalte-Aufzhlung2"/>
              <w:rPr>
                <w:szCs w:val="18"/>
              </w:rPr>
            </w:pPr>
            <w:r>
              <w:rPr>
                <w:szCs w:val="18"/>
              </w:rPr>
              <w:t>Inhalte-Aufzählung2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7640C091" w14:textId="77777777" w:rsidR="001B3A63" w:rsidRDefault="001B3A63">
            <w:pPr>
              <w:pStyle w:val="Hinweise"/>
            </w:pPr>
          </w:p>
        </w:tc>
      </w:tr>
      <w:tr w:rsidR="001B3A63" w14:paraId="2B250E23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012207FA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1198BA05" w14:textId="77777777" w:rsidR="001B3A63" w:rsidRDefault="001B3A63">
            <w:pPr>
              <w:pStyle w:val="Hinweise"/>
            </w:pPr>
          </w:p>
        </w:tc>
      </w:tr>
      <w:tr w:rsidR="001B3A63" w14:paraId="5DF59A87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479C1C29" w14:textId="77777777" w:rsidR="001B3A63" w:rsidRDefault="001B3A63">
            <w:pPr>
              <w:pStyle w:val="Inhalte"/>
            </w:pPr>
            <w:r>
              <w:t>Lernziele und Inhalt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4AF11F02" w14:textId="77777777" w:rsidR="001B3A63" w:rsidRDefault="001B3A63">
            <w:pPr>
              <w:pStyle w:val="Hinweise"/>
            </w:pPr>
            <w:r>
              <w:t>Bemerkungen/Hinweise</w:t>
            </w:r>
          </w:p>
          <w:p w14:paraId="1F3F643F" w14:textId="77777777" w:rsidR="001B3A63" w:rsidRDefault="001B3A63">
            <w:pPr>
              <w:pStyle w:val="Hinweis-Fachverweis"/>
            </w:pPr>
            <w:r>
              <w:t>Hinweis-Fachverweis1</w:t>
            </w:r>
          </w:p>
        </w:tc>
      </w:tr>
      <w:tr w:rsidR="001B3A63" w14:paraId="629719E0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32361E7C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13C5509" w14:textId="77777777" w:rsidR="001B3A63" w:rsidRDefault="001B3A63">
            <w:pPr>
              <w:pStyle w:val="Hinweise"/>
            </w:pPr>
          </w:p>
        </w:tc>
      </w:tr>
      <w:tr w:rsidR="001B3A63" w14:paraId="2BDE9FC3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59C89DE2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005DDC72" w14:textId="77777777" w:rsidR="001B3A63" w:rsidRDefault="001B3A63">
            <w:pPr>
              <w:pStyle w:val="Hinweise"/>
            </w:pPr>
          </w:p>
        </w:tc>
      </w:tr>
    </w:tbl>
    <w:p w14:paraId="16A3C4F9" w14:textId="77777777" w:rsidR="001B3A63" w:rsidRDefault="001B3A63">
      <w:pPr>
        <w:pStyle w:val="Vorbemerkung"/>
        <w:sectPr w:rsidR="001B3A63">
          <w:headerReference w:type="default" r:id="rId18"/>
          <w:pgSz w:w="11907" w:h="16840" w:code="9"/>
          <w:pgMar w:top="1247" w:right="1134" w:bottom="1134" w:left="1418" w:header="720" w:footer="720" w:gutter="0"/>
          <w:cols w:space="708"/>
          <w:docGrid w:linePitch="360"/>
        </w:sectPr>
      </w:pPr>
    </w:p>
    <w:p w14:paraId="23C8511C" w14:textId="77777777" w:rsidR="001B3A63" w:rsidRDefault="001B3A63">
      <w:pPr>
        <w:pStyle w:val="berschrift3"/>
      </w:pPr>
      <w:bookmarkStart w:id="7" w:name="_Toc185311002"/>
      <w:r>
        <w:t>Jahrgangsstufe 12</w:t>
      </w:r>
      <w:bookmarkEnd w:id="7"/>
    </w:p>
    <w:p w14:paraId="56DC720B" w14:textId="77777777" w:rsidR="001B3A63" w:rsidRDefault="001B3A63">
      <w:pPr>
        <w:pStyle w:val="Stoffeinheit"/>
        <w:ind w:left="1695" w:hanging="1695"/>
        <w:jc w:val="left"/>
      </w:pPr>
      <w:r>
        <w:t>Lernbereich 1: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tbl>
      <w:tblPr>
        <w:tblW w:w="9299" w:type="dxa"/>
        <w:tblInd w:w="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9"/>
        <w:gridCol w:w="4650"/>
      </w:tblGrid>
      <w:tr w:rsidR="001B3A63" w14:paraId="75C5CDCC" w14:textId="77777777">
        <w:tc>
          <w:tcPr>
            <w:tcW w:w="4649" w:type="dxa"/>
            <w:tcBorders>
              <w:top w:val="single" w:sz="4" w:space="0" w:color="auto"/>
              <w:right w:val="single" w:sz="4" w:space="0" w:color="auto"/>
            </w:tcBorders>
          </w:tcPr>
          <w:p w14:paraId="620FE5CA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</w:tcBorders>
          </w:tcPr>
          <w:p w14:paraId="16EF4F67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55B83AEA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407511D5" w14:textId="77777777" w:rsidR="001B3A63" w:rsidRDefault="001B3A63">
            <w:pPr>
              <w:pStyle w:val="Inhalte-Aufzhlung1"/>
            </w:pPr>
            <w:r>
              <w:t>Inhalte-Aufzählung1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639E2A1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266899AB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7B90996" w14:textId="77777777" w:rsidR="001B3A63" w:rsidRDefault="001B3A63">
            <w:pPr>
              <w:pStyle w:val="Inhalte-Aufzhlung2"/>
              <w:rPr>
                <w:szCs w:val="18"/>
              </w:rPr>
            </w:pPr>
            <w:r>
              <w:rPr>
                <w:szCs w:val="18"/>
              </w:rPr>
              <w:t>Inhalte-Aufzählung2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0B18C85" w14:textId="77777777" w:rsidR="001B3A63" w:rsidRDefault="001B3A63">
            <w:pPr>
              <w:pStyle w:val="Hinweise"/>
            </w:pPr>
          </w:p>
        </w:tc>
      </w:tr>
      <w:tr w:rsidR="001B3A63" w14:paraId="35B3D3FF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5DBF650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2850F97" w14:textId="77777777" w:rsidR="001B3A63" w:rsidRDefault="001B3A63">
            <w:pPr>
              <w:pStyle w:val="Hinweise"/>
            </w:pPr>
          </w:p>
        </w:tc>
      </w:tr>
      <w:tr w:rsidR="001B3A63" w14:paraId="3A9B6B74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4ED8A3B2" w14:textId="77777777" w:rsidR="001B3A63" w:rsidRDefault="001B3A63">
            <w:pPr>
              <w:pStyle w:val="Inhalte"/>
            </w:pPr>
            <w:r>
              <w:t>Lernziele und Inhalt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80CB722" w14:textId="77777777" w:rsidR="001B3A63" w:rsidRDefault="001B3A63">
            <w:pPr>
              <w:pStyle w:val="Hinweise"/>
            </w:pPr>
            <w:r>
              <w:t>Bemerkungen/Hinweise</w:t>
            </w:r>
          </w:p>
          <w:p w14:paraId="4ADA7A87" w14:textId="77777777" w:rsidR="001B3A63" w:rsidRDefault="001B3A63">
            <w:pPr>
              <w:pStyle w:val="Hinweis-Fachverweis"/>
            </w:pPr>
            <w:r>
              <w:t>Hinweis-Fachverweis1</w:t>
            </w:r>
          </w:p>
        </w:tc>
      </w:tr>
      <w:tr w:rsidR="001B3A63" w14:paraId="110BEA89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777615E2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083269A7" w14:textId="77777777" w:rsidR="001B3A63" w:rsidRDefault="001B3A63">
            <w:pPr>
              <w:pStyle w:val="Hinweise"/>
            </w:pPr>
          </w:p>
        </w:tc>
      </w:tr>
      <w:tr w:rsidR="001B3A63" w14:paraId="0E8C1E26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1314C75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2B4EF14F" w14:textId="77777777" w:rsidR="001B3A63" w:rsidRDefault="001B3A63">
            <w:pPr>
              <w:pStyle w:val="Hinweise"/>
            </w:pPr>
          </w:p>
        </w:tc>
      </w:tr>
      <w:tr w:rsidR="001B3A63" w14:paraId="79D4FA55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306D3EFE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A167009" w14:textId="77777777" w:rsidR="001B3A63" w:rsidRDefault="001B3A63">
            <w:pPr>
              <w:pStyle w:val="Hinweise"/>
            </w:pPr>
          </w:p>
        </w:tc>
      </w:tr>
      <w:tr w:rsidR="001B3A63" w14:paraId="0740AA15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7A9492C0" w14:textId="77777777" w:rsidR="001B3A63" w:rsidRDefault="001B3A63">
            <w:pPr>
              <w:pStyle w:val="Inhalte"/>
              <w:rPr>
                <w:rFonts w:cs="Arial"/>
              </w:rPr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0CEC3F7" w14:textId="77777777" w:rsidR="001B3A63" w:rsidRDefault="001B3A63">
            <w:pPr>
              <w:pStyle w:val="Hinweise"/>
              <w:rPr>
                <w:bCs/>
              </w:rPr>
            </w:pPr>
          </w:p>
        </w:tc>
      </w:tr>
      <w:tr w:rsidR="001B3A63" w14:paraId="661CF610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56C9A8D1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115E34D1" w14:textId="77777777" w:rsidR="001B3A63" w:rsidRDefault="001B3A63">
            <w:pPr>
              <w:pStyle w:val="Hinweise"/>
            </w:pPr>
          </w:p>
        </w:tc>
      </w:tr>
      <w:tr w:rsidR="001B3A63" w14:paraId="4C5C34E1" w14:textId="77777777">
        <w:tc>
          <w:tcPr>
            <w:tcW w:w="4649" w:type="dxa"/>
            <w:tcBorders>
              <w:bottom w:val="single" w:sz="4" w:space="0" w:color="auto"/>
              <w:right w:val="single" w:sz="4" w:space="0" w:color="auto"/>
            </w:tcBorders>
          </w:tcPr>
          <w:p w14:paraId="0018B03D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  <w:bottom w:val="single" w:sz="4" w:space="0" w:color="auto"/>
            </w:tcBorders>
          </w:tcPr>
          <w:p w14:paraId="4E2DC144" w14:textId="77777777" w:rsidR="001B3A63" w:rsidRDefault="001B3A63">
            <w:pPr>
              <w:pStyle w:val="Hinweise"/>
              <w:rPr>
                <w:bCs/>
              </w:rPr>
            </w:pPr>
          </w:p>
        </w:tc>
      </w:tr>
    </w:tbl>
    <w:p w14:paraId="086587CA" w14:textId="77777777" w:rsidR="001B3A63" w:rsidRDefault="001B3A63">
      <w:pPr>
        <w:pStyle w:val="Vorbemerkung"/>
      </w:pPr>
    </w:p>
    <w:p w14:paraId="3A170103" w14:textId="77777777" w:rsidR="001B3A63" w:rsidRDefault="001B3A63">
      <w:pPr>
        <w:pStyle w:val="Stoffeinheit"/>
        <w:ind w:left="1695" w:hanging="1695"/>
        <w:jc w:val="left"/>
      </w:pPr>
      <w:r>
        <w:t>Lernbereich 2: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tbl>
      <w:tblPr>
        <w:tblW w:w="9299" w:type="dxa"/>
        <w:tblInd w:w="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9"/>
        <w:gridCol w:w="4650"/>
      </w:tblGrid>
      <w:tr w:rsidR="001B3A63" w14:paraId="74A44730" w14:textId="77777777">
        <w:tc>
          <w:tcPr>
            <w:tcW w:w="4649" w:type="dxa"/>
            <w:tcBorders>
              <w:top w:val="single" w:sz="4" w:space="0" w:color="auto"/>
              <w:right w:val="single" w:sz="4" w:space="0" w:color="auto"/>
            </w:tcBorders>
          </w:tcPr>
          <w:p w14:paraId="1F8EA583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</w:tcBorders>
          </w:tcPr>
          <w:p w14:paraId="3E7048C3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176F82BC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5D4C0149" w14:textId="77777777" w:rsidR="001B3A63" w:rsidRDefault="001B3A63">
            <w:pPr>
              <w:pStyle w:val="Inhalte-Aufzhlung1"/>
            </w:pPr>
            <w:r>
              <w:t>Inhalte-Aufzählung1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47DA294E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751A5466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2BF72144" w14:textId="77777777" w:rsidR="001B3A63" w:rsidRDefault="001B3A63">
            <w:pPr>
              <w:pStyle w:val="Inhalte-Aufzhlung2"/>
              <w:rPr>
                <w:szCs w:val="18"/>
              </w:rPr>
            </w:pPr>
            <w:r>
              <w:rPr>
                <w:szCs w:val="18"/>
              </w:rPr>
              <w:t>Inhalte-Aufzählung2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42C405AB" w14:textId="77777777" w:rsidR="001B3A63" w:rsidRDefault="001B3A63">
            <w:pPr>
              <w:pStyle w:val="Hinweise"/>
            </w:pPr>
          </w:p>
        </w:tc>
      </w:tr>
      <w:tr w:rsidR="001B3A63" w14:paraId="1A925BF5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0E24C0BF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303243F" w14:textId="77777777" w:rsidR="001B3A63" w:rsidRDefault="001B3A63">
            <w:pPr>
              <w:pStyle w:val="Hinweise"/>
            </w:pPr>
          </w:p>
        </w:tc>
      </w:tr>
      <w:tr w:rsidR="001B3A63" w14:paraId="64F159E5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7BDE7C06" w14:textId="77777777" w:rsidR="001B3A63" w:rsidRDefault="001B3A63">
            <w:pPr>
              <w:pStyle w:val="Inhalte"/>
            </w:pPr>
            <w:r>
              <w:t>Lernziele und Inhalt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2148F0F6" w14:textId="77777777" w:rsidR="001B3A63" w:rsidRDefault="001B3A63">
            <w:pPr>
              <w:pStyle w:val="Hinweise"/>
            </w:pPr>
            <w:r>
              <w:t>Bemerkungen/Hinweise</w:t>
            </w:r>
          </w:p>
          <w:p w14:paraId="0650CDBC" w14:textId="77777777" w:rsidR="001B3A63" w:rsidRDefault="001B3A63">
            <w:pPr>
              <w:pStyle w:val="Hinweis-Fachverweis"/>
            </w:pPr>
            <w:r>
              <w:t>Hinweis-Fachverweis1</w:t>
            </w:r>
          </w:p>
        </w:tc>
      </w:tr>
      <w:tr w:rsidR="001B3A63" w14:paraId="00E95A83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A1293AA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55B7A2B2" w14:textId="77777777" w:rsidR="001B3A63" w:rsidRDefault="001B3A63">
            <w:pPr>
              <w:pStyle w:val="Hinweise"/>
            </w:pPr>
          </w:p>
        </w:tc>
      </w:tr>
      <w:tr w:rsidR="001B3A63" w14:paraId="3C9AE166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34210E2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88E77E8" w14:textId="77777777" w:rsidR="001B3A63" w:rsidRDefault="001B3A63">
            <w:pPr>
              <w:pStyle w:val="Hinweise"/>
            </w:pPr>
          </w:p>
        </w:tc>
      </w:tr>
      <w:tr w:rsidR="001B3A63" w14:paraId="5CAE1AAA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CC5ED9C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70392E32" w14:textId="77777777" w:rsidR="001B3A63" w:rsidRDefault="001B3A63">
            <w:pPr>
              <w:pStyle w:val="Hinweise"/>
            </w:pPr>
          </w:p>
        </w:tc>
      </w:tr>
      <w:tr w:rsidR="001B3A63" w14:paraId="64B83BE3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E41D82E" w14:textId="77777777" w:rsidR="001B3A63" w:rsidRDefault="001B3A63">
            <w:pPr>
              <w:pStyle w:val="Inhalte"/>
              <w:rPr>
                <w:rFonts w:cs="Arial"/>
              </w:rPr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5F0F302E" w14:textId="77777777" w:rsidR="001B3A63" w:rsidRDefault="001B3A63">
            <w:pPr>
              <w:pStyle w:val="Hinweise"/>
              <w:rPr>
                <w:bCs/>
              </w:rPr>
            </w:pPr>
          </w:p>
        </w:tc>
      </w:tr>
    </w:tbl>
    <w:p w14:paraId="0ADE51E1" w14:textId="77777777" w:rsidR="001B3A63" w:rsidRDefault="001B3A63">
      <w:pPr>
        <w:pStyle w:val="Vorbemerkung"/>
      </w:pPr>
    </w:p>
    <w:p w14:paraId="0DF7D31F" w14:textId="77777777" w:rsidR="001B3A63" w:rsidRDefault="001B3A63">
      <w:pPr>
        <w:pStyle w:val="Stoffeinheit"/>
        <w:ind w:left="1695" w:hanging="1695"/>
        <w:jc w:val="left"/>
      </w:pPr>
      <w:r>
        <w:t>Lernbereich 3:</w:t>
      </w:r>
      <w:r>
        <w:tab/>
        <w:t>...</w:t>
      </w:r>
      <w:r>
        <w:tab/>
        <w:t xml:space="preserve">... </w:t>
      </w:r>
      <w:proofErr w:type="spellStart"/>
      <w:r>
        <w:t>Ustd</w:t>
      </w:r>
      <w:proofErr w:type="spellEnd"/>
      <w:r>
        <w:t>.</w:t>
      </w:r>
    </w:p>
    <w:tbl>
      <w:tblPr>
        <w:tblW w:w="9299" w:type="dxa"/>
        <w:tblInd w:w="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9"/>
        <w:gridCol w:w="4650"/>
      </w:tblGrid>
      <w:tr w:rsidR="001B3A63" w14:paraId="25FF1EF7" w14:textId="77777777">
        <w:tc>
          <w:tcPr>
            <w:tcW w:w="4649" w:type="dxa"/>
            <w:tcBorders>
              <w:top w:val="single" w:sz="4" w:space="0" w:color="auto"/>
              <w:right w:val="single" w:sz="4" w:space="0" w:color="auto"/>
            </w:tcBorders>
          </w:tcPr>
          <w:p w14:paraId="776B1072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</w:tcBorders>
          </w:tcPr>
          <w:p w14:paraId="6162CA7E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63101B51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47539F61" w14:textId="77777777" w:rsidR="001B3A63" w:rsidRDefault="001B3A63">
            <w:pPr>
              <w:pStyle w:val="Inhalte-Aufzhlung1"/>
            </w:pPr>
            <w:r>
              <w:t>Inhalte-Aufzählung1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E16282C" w14:textId="77777777" w:rsidR="001B3A63" w:rsidRDefault="001B3A63">
            <w:pPr>
              <w:pStyle w:val="Hinweise"/>
            </w:pPr>
            <w:r>
              <w:t>Bemerkungen/Hinweise</w:t>
            </w:r>
          </w:p>
        </w:tc>
      </w:tr>
      <w:tr w:rsidR="001B3A63" w14:paraId="2C5FD34A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7BF4CBA9" w14:textId="77777777" w:rsidR="001B3A63" w:rsidRDefault="001B3A63">
            <w:pPr>
              <w:pStyle w:val="Inhalte-Aufzhlung2"/>
              <w:rPr>
                <w:szCs w:val="18"/>
              </w:rPr>
            </w:pPr>
            <w:r>
              <w:rPr>
                <w:szCs w:val="18"/>
              </w:rPr>
              <w:t>Inhalte-Aufzählung2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79361F68" w14:textId="77777777" w:rsidR="001B3A63" w:rsidRDefault="001B3A63">
            <w:pPr>
              <w:pStyle w:val="Hinweise"/>
            </w:pPr>
          </w:p>
        </w:tc>
      </w:tr>
      <w:tr w:rsidR="001B3A63" w14:paraId="30E3F327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7339971F" w14:textId="77777777" w:rsidR="001B3A63" w:rsidRDefault="001B3A63">
            <w:pPr>
              <w:pStyle w:val="Inhalte"/>
            </w:pPr>
            <w:r>
              <w:t>Lernziele und Inhalte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036766EB" w14:textId="77777777" w:rsidR="001B3A63" w:rsidRDefault="001B3A63">
            <w:pPr>
              <w:pStyle w:val="Hinweise"/>
            </w:pPr>
          </w:p>
        </w:tc>
      </w:tr>
      <w:tr w:rsidR="001B3A63" w14:paraId="2B71D6D1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33F3F855" w14:textId="77777777" w:rsidR="001B3A63" w:rsidRDefault="001B3A63">
            <w:pPr>
              <w:pStyle w:val="Inhalte"/>
            </w:pPr>
            <w:r>
              <w:t>Lernziele und Inhalt</w:t>
            </w: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318AB490" w14:textId="77777777" w:rsidR="001B3A63" w:rsidRDefault="001B3A63">
            <w:pPr>
              <w:pStyle w:val="Hinweise"/>
            </w:pPr>
            <w:r>
              <w:t>Bemerkungen/Hinweise</w:t>
            </w:r>
          </w:p>
          <w:p w14:paraId="313DD06E" w14:textId="77777777" w:rsidR="001B3A63" w:rsidRDefault="001B3A63">
            <w:pPr>
              <w:pStyle w:val="Hinweis-Fachverweis"/>
            </w:pPr>
            <w:r>
              <w:t>Hinweis-Fachverweis1</w:t>
            </w:r>
          </w:p>
        </w:tc>
      </w:tr>
      <w:tr w:rsidR="001B3A63" w14:paraId="1B47380E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494AD502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56DA99B2" w14:textId="77777777" w:rsidR="001B3A63" w:rsidRDefault="001B3A63">
            <w:pPr>
              <w:pStyle w:val="Hinweise"/>
            </w:pPr>
          </w:p>
        </w:tc>
      </w:tr>
      <w:tr w:rsidR="001B3A63" w14:paraId="0BF3EA61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163E2444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6901FA80" w14:textId="77777777" w:rsidR="001B3A63" w:rsidRDefault="001B3A63">
            <w:pPr>
              <w:pStyle w:val="Hinweise"/>
            </w:pPr>
          </w:p>
        </w:tc>
      </w:tr>
      <w:tr w:rsidR="001B3A63" w14:paraId="600482B1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2773319A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0942BACA" w14:textId="77777777" w:rsidR="001B3A63" w:rsidRDefault="001B3A63">
            <w:pPr>
              <w:pStyle w:val="Hinweise"/>
            </w:pPr>
          </w:p>
        </w:tc>
      </w:tr>
      <w:tr w:rsidR="001B3A63" w14:paraId="1E95ABCC" w14:textId="77777777">
        <w:tc>
          <w:tcPr>
            <w:tcW w:w="4649" w:type="dxa"/>
            <w:tcBorders>
              <w:right w:val="single" w:sz="4" w:space="0" w:color="auto"/>
            </w:tcBorders>
          </w:tcPr>
          <w:p w14:paraId="281699B1" w14:textId="77777777" w:rsidR="001B3A63" w:rsidRDefault="001B3A63">
            <w:pPr>
              <w:pStyle w:val="Inhalte"/>
            </w:pPr>
          </w:p>
        </w:tc>
        <w:tc>
          <w:tcPr>
            <w:tcW w:w="4650" w:type="dxa"/>
            <w:tcBorders>
              <w:left w:val="single" w:sz="4" w:space="0" w:color="auto"/>
            </w:tcBorders>
          </w:tcPr>
          <w:p w14:paraId="0612E988" w14:textId="77777777" w:rsidR="001B3A63" w:rsidRDefault="001B3A63">
            <w:pPr>
              <w:pStyle w:val="Hinweise"/>
            </w:pPr>
          </w:p>
        </w:tc>
      </w:tr>
    </w:tbl>
    <w:p w14:paraId="6EEC7D16" w14:textId="77777777" w:rsidR="001B3A63" w:rsidRDefault="001B3A63">
      <w:pPr>
        <w:pStyle w:val="Vorbemerkung"/>
      </w:pPr>
    </w:p>
    <w:sectPr w:rsidR="001B3A63">
      <w:headerReference w:type="default" r:id="rId19"/>
      <w:pgSz w:w="11907" w:h="16840" w:code="9"/>
      <w:pgMar w:top="1247" w:right="1134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84E0C" w14:textId="77777777" w:rsidR="00E27068" w:rsidRDefault="00E27068">
      <w:r>
        <w:separator/>
      </w:r>
    </w:p>
  </w:endnote>
  <w:endnote w:type="continuationSeparator" w:id="0">
    <w:p w14:paraId="57999643" w14:textId="77777777" w:rsidR="00E27068" w:rsidRDefault="00E2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C6D9" w14:textId="77777777" w:rsidR="000070ED" w:rsidRDefault="000070ED">
    <w:pPr>
      <w:pStyle w:val="Fuss"/>
      <w:tabs>
        <w:tab w:val="clear" w:pos="9310"/>
        <w:tab w:val="right" w:pos="9299"/>
      </w:tabs>
    </w:pPr>
    <w:r>
      <w:rPr>
        <w:rStyle w:val="Seitenzahl"/>
        <w:sz w:val="16"/>
        <w:szCs w:val="24"/>
      </w:rPr>
      <w:fldChar w:fldCharType="begin"/>
    </w:r>
    <w:r>
      <w:rPr>
        <w:rStyle w:val="Seitenzahl"/>
        <w:sz w:val="16"/>
        <w:szCs w:val="24"/>
      </w:rPr>
      <w:instrText xml:space="preserve"> PAGE </w:instrText>
    </w:r>
    <w:r>
      <w:rPr>
        <w:rStyle w:val="Seitenzahl"/>
        <w:sz w:val="16"/>
        <w:szCs w:val="24"/>
      </w:rPr>
      <w:fldChar w:fldCharType="separate"/>
    </w:r>
    <w:r>
      <w:rPr>
        <w:rStyle w:val="Seitenzahl"/>
        <w:noProof/>
        <w:sz w:val="16"/>
        <w:szCs w:val="24"/>
      </w:rPr>
      <w:t>2</w:t>
    </w:r>
    <w:r>
      <w:rPr>
        <w:rStyle w:val="Seitenzahl"/>
        <w:sz w:val="16"/>
        <w:szCs w:val="24"/>
      </w:rPr>
      <w:fldChar w:fldCharType="end"/>
    </w:r>
    <w:r>
      <w:rPr>
        <w:rStyle w:val="Seitenzahl"/>
        <w:sz w:val="16"/>
      </w:rPr>
      <w:tab/>
      <w:t>2008</w:t>
    </w:r>
    <w:r>
      <w:rPr>
        <w:rStyle w:val="Seitenzahl"/>
        <w:sz w:val="16"/>
      </w:rPr>
      <w:tab/>
      <w:t>BGY</w:t>
    </w:r>
    <w:r>
      <w:t xml:space="preserve"> </w:t>
    </w:r>
    <w:proofErr w:type="gramStart"/>
    <w:r>
      <w:t>–  BIO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DF3F4" w14:textId="77777777" w:rsidR="00141998" w:rsidRDefault="0014199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853F0" w14:textId="77777777" w:rsidR="00141998" w:rsidRDefault="00141998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F2F3" w14:textId="77777777" w:rsidR="007C63F0" w:rsidRPr="007C63F0" w:rsidRDefault="000070ED" w:rsidP="007C63F0">
    <w:pPr>
      <w:pStyle w:val="Fuss"/>
      <w:tabs>
        <w:tab w:val="clear" w:pos="9310"/>
        <w:tab w:val="right" w:pos="9299"/>
      </w:tabs>
      <w:rPr>
        <w:szCs w:val="16"/>
      </w:rPr>
    </w:pPr>
    <w:r>
      <w:rPr>
        <w:rStyle w:val="Seitenzahl"/>
        <w:sz w:val="16"/>
        <w:szCs w:val="24"/>
      </w:rPr>
      <w:fldChar w:fldCharType="begin"/>
    </w:r>
    <w:r>
      <w:rPr>
        <w:rStyle w:val="Seitenzahl"/>
        <w:sz w:val="16"/>
        <w:szCs w:val="24"/>
      </w:rPr>
      <w:instrText xml:space="preserve"> PAGE </w:instrText>
    </w:r>
    <w:r>
      <w:rPr>
        <w:rStyle w:val="Seitenzahl"/>
        <w:sz w:val="16"/>
        <w:szCs w:val="24"/>
      </w:rPr>
      <w:fldChar w:fldCharType="separate"/>
    </w:r>
    <w:r w:rsidR="00141998">
      <w:rPr>
        <w:rStyle w:val="Seitenzahl"/>
        <w:noProof/>
        <w:sz w:val="16"/>
        <w:szCs w:val="24"/>
      </w:rPr>
      <w:t>4</w:t>
    </w:r>
    <w:r>
      <w:rPr>
        <w:rStyle w:val="Seitenzahl"/>
        <w:sz w:val="16"/>
        <w:szCs w:val="24"/>
      </w:rPr>
      <w:fldChar w:fldCharType="end"/>
    </w:r>
    <w:r w:rsidR="00121D86">
      <w:rPr>
        <w:rStyle w:val="Seitenzahl"/>
        <w:sz w:val="16"/>
      </w:rPr>
      <w:tab/>
    </w:r>
    <w:r w:rsidR="00121D86" w:rsidRPr="007C63F0">
      <w:rPr>
        <w:rStyle w:val="Seitenzahl"/>
        <w:sz w:val="16"/>
        <w:szCs w:val="16"/>
      </w:rPr>
      <w:t>20</w:t>
    </w:r>
    <w:r w:rsidR="0046447A" w:rsidRPr="007C63F0">
      <w:rPr>
        <w:rStyle w:val="Seitenzahl"/>
        <w:sz w:val="16"/>
        <w:szCs w:val="16"/>
      </w:rPr>
      <w:t>2</w:t>
    </w:r>
    <w:r w:rsidR="00141998">
      <w:rPr>
        <w:rStyle w:val="Seitenzahl"/>
        <w:sz w:val="16"/>
        <w:szCs w:val="16"/>
      </w:rPr>
      <w:t>6</w:t>
    </w:r>
  </w:p>
  <w:p w14:paraId="159820DB" w14:textId="77777777" w:rsidR="007C63F0" w:rsidRDefault="007C63F0" w:rsidP="007C63F0">
    <w:pPr>
      <w:pStyle w:val="Fuss"/>
      <w:tabs>
        <w:tab w:val="clear" w:pos="9310"/>
        <w:tab w:val="right" w:pos="9299"/>
      </w:tabs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FB1C7" w14:textId="77777777" w:rsidR="000070ED" w:rsidRDefault="000070ED">
    <w:pPr>
      <w:pStyle w:val="Fuss"/>
      <w:tabs>
        <w:tab w:val="clear" w:pos="9310"/>
        <w:tab w:val="right" w:pos="9299"/>
      </w:tabs>
    </w:pPr>
    <w:r>
      <w:rPr>
        <w:rStyle w:val="Seitenzahl"/>
        <w:sz w:val="16"/>
      </w:rPr>
      <w:tab/>
    </w:r>
    <w:r w:rsidR="007C63F0">
      <w:rPr>
        <w:rStyle w:val="Seitenzahl"/>
        <w:sz w:val="16"/>
      </w:rPr>
      <w:t>202</w:t>
    </w:r>
    <w:r w:rsidR="00141998">
      <w:rPr>
        <w:rStyle w:val="Seitenzahl"/>
        <w:sz w:val="16"/>
      </w:rPr>
      <w:t>6</w:t>
    </w:r>
    <w:r>
      <w:rPr>
        <w:rStyle w:val="Seitenzahl"/>
        <w:sz w:val="16"/>
      </w:rPr>
      <w:tab/>
    </w:r>
    <w:r>
      <w:rPr>
        <w:rStyle w:val="Seitenzahl"/>
        <w:sz w:val="16"/>
        <w:szCs w:val="24"/>
      </w:rPr>
      <w:fldChar w:fldCharType="begin"/>
    </w:r>
    <w:r>
      <w:rPr>
        <w:rStyle w:val="Seitenzahl"/>
        <w:sz w:val="16"/>
        <w:szCs w:val="24"/>
      </w:rPr>
      <w:instrText xml:space="preserve"> PAGE </w:instrText>
    </w:r>
    <w:r>
      <w:rPr>
        <w:rStyle w:val="Seitenzahl"/>
        <w:sz w:val="16"/>
        <w:szCs w:val="24"/>
      </w:rPr>
      <w:fldChar w:fldCharType="separate"/>
    </w:r>
    <w:r w:rsidR="00141998">
      <w:rPr>
        <w:rStyle w:val="Seitenzahl"/>
        <w:noProof/>
        <w:sz w:val="16"/>
        <w:szCs w:val="24"/>
      </w:rPr>
      <w:t>5</w:t>
    </w:r>
    <w:r>
      <w:rPr>
        <w:rStyle w:val="Seitenzahl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D86F8" w14:textId="77777777" w:rsidR="00E27068" w:rsidRDefault="00E27068">
      <w:r>
        <w:separator/>
      </w:r>
    </w:p>
  </w:footnote>
  <w:footnote w:type="continuationSeparator" w:id="0">
    <w:p w14:paraId="1F44562D" w14:textId="77777777" w:rsidR="00E27068" w:rsidRDefault="00E27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FD518" w14:textId="77777777" w:rsidR="000070ED" w:rsidRDefault="000070ED">
    <w:pPr>
      <w:pStyle w:val="Kopf"/>
    </w:pPr>
    <w:r>
      <w:t>Berufliches Gymnasium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13148" w14:textId="77777777" w:rsidR="000070ED" w:rsidRPr="00EC4D34" w:rsidRDefault="000070ED">
    <w:pPr>
      <w:pStyle w:val="Kopfzeile"/>
      <w:rPr>
        <w:sz w:val="24"/>
      </w:rPr>
    </w:pPr>
    <w:r w:rsidRPr="00EC4D34">
      <w:rPr>
        <w:sz w:val="24"/>
      </w:rPr>
      <w:t>Anlage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1D74" w14:textId="77777777" w:rsidR="00141998" w:rsidRDefault="00141998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6BD85" w14:textId="77777777" w:rsidR="000070ED" w:rsidRDefault="000070ED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C9AD2" w14:textId="77777777" w:rsidR="000070ED" w:rsidRDefault="000070ED">
    <w:pPr>
      <w:pStyle w:val="Kopf"/>
    </w:pPr>
    <w:r>
      <w:t>Fächerverbindender Grundkurs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B1EE2" w14:textId="77777777" w:rsidR="000070ED" w:rsidRDefault="000070ED">
    <w:pPr>
      <w:pStyle w:val="Kopf"/>
      <w:tabs>
        <w:tab w:val="right" w:pos="9310"/>
      </w:tabs>
    </w:pPr>
    <w:r>
      <w:t>Biologie</w:t>
    </w:r>
    <w:r>
      <w:tab/>
    </w:r>
    <w:r>
      <w:tab/>
      <w:t>Jahrgangsstufe 13 – Grundkurs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50DD6" w14:textId="77777777" w:rsidR="000070ED" w:rsidRDefault="000070ED">
    <w:pPr>
      <w:pStyle w:val="Kopf"/>
      <w:tabs>
        <w:tab w:val="right" w:pos="9310"/>
      </w:tabs>
    </w:pPr>
    <w:r>
      <w:t>Fächerverbindender Grundkurs</w:t>
    </w:r>
    <w:r>
      <w:tab/>
    </w:r>
    <w:r>
      <w:tab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C3314" w14:textId="77777777" w:rsidR="000070ED" w:rsidRDefault="000070ED">
    <w:pPr>
      <w:pStyle w:val="Kopf"/>
      <w:tabs>
        <w:tab w:val="right" w:pos="9310"/>
      </w:tabs>
    </w:pPr>
    <w:r>
      <w:t>Fächerverbindender Grundkurs</w:t>
    </w:r>
    <w:r>
      <w:tab/>
    </w:r>
    <w:r>
      <w:tab/>
      <w:t>Jahrgangsstufe 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59CA1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26A1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A087F8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E0C423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96315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4EC80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3459D8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C2F12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F42E6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4EE24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suff w:val="nothing"/>
      <w:lvlText w:val="-"/>
      <w:lvlJc w:val="left"/>
      <w:pPr>
        <w:ind w:left="360" w:hanging="360"/>
      </w:pPr>
      <w:rPr>
        <w:rFonts w:ascii="Thorndale" w:hAnsi="Thorndale"/>
        <w:sz w:val="16"/>
      </w:rPr>
    </w:lvl>
    <w:lvl w:ilvl="1">
      <w:start w:val="1"/>
      <w:numFmt w:val="bullet"/>
      <w:suff w:val="nothing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3"/>
    <w:multiLevelType w:val="multilevel"/>
    <w:tmpl w:val="00000003"/>
    <w:name w:val="WW8Num4"/>
    <w:lvl w:ilvl="0">
      <w:start w:val="1"/>
      <w:numFmt w:val="bullet"/>
      <w:suff w:val="nothing"/>
      <w:lvlText w:val="–"/>
      <w:lvlJc w:val="left"/>
      <w:pPr>
        <w:ind w:left="283" w:hanging="283"/>
      </w:pPr>
      <w:rPr>
        <w:rFonts w:ascii="StarSymbol" w:eastAsia="StarSymbol" w:hAnsi="StarSymbol"/>
        <w:sz w:val="18"/>
      </w:rPr>
    </w:lvl>
    <w:lvl w:ilvl="1">
      <w:start w:val="1"/>
      <w:numFmt w:val="bullet"/>
      <w:suff w:val="nothing"/>
      <w:lvlText w:val="–"/>
      <w:lvlJc w:val="left"/>
      <w:pPr>
        <w:ind w:left="566" w:hanging="283"/>
      </w:pPr>
      <w:rPr>
        <w:rFonts w:ascii="StarSymbol" w:eastAsia="StarSymbol" w:hAnsi="StarSymbol"/>
        <w:sz w:val="18"/>
      </w:rPr>
    </w:lvl>
    <w:lvl w:ilvl="2">
      <w:start w:val="1"/>
      <w:numFmt w:val="bullet"/>
      <w:suff w:val="nothing"/>
      <w:lvlText w:val="–"/>
      <w:lvlJc w:val="left"/>
      <w:pPr>
        <w:ind w:left="849" w:hanging="283"/>
      </w:pPr>
      <w:rPr>
        <w:rFonts w:ascii="StarSymbol" w:eastAsia="StarSymbol" w:hAnsi="StarSymbol"/>
        <w:sz w:val="18"/>
      </w:rPr>
    </w:lvl>
    <w:lvl w:ilvl="3">
      <w:start w:val="1"/>
      <w:numFmt w:val="bullet"/>
      <w:suff w:val="nothing"/>
      <w:lvlText w:val="–"/>
      <w:lvlJc w:val="left"/>
      <w:pPr>
        <w:ind w:left="1132" w:hanging="283"/>
      </w:pPr>
      <w:rPr>
        <w:rFonts w:ascii="StarSymbol" w:eastAsia="StarSymbol" w:hAnsi="StarSymbol"/>
        <w:sz w:val="18"/>
      </w:rPr>
    </w:lvl>
    <w:lvl w:ilvl="4">
      <w:start w:val="1"/>
      <w:numFmt w:val="bullet"/>
      <w:suff w:val="nothing"/>
      <w:lvlText w:val="–"/>
      <w:lvlJc w:val="left"/>
      <w:pPr>
        <w:ind w:left="1415" w:hanging="283"/>
      </w:pPr>
      <w:rPr>
        <w:rFonts w:ascii="StarSymbol" w:eastAsia="StarSymbol" w:hAnsi="StarSymbol"/>
        <w:sz w:val="18"/>
      </w:rPr>
    </w:lvl>
    <w:lvl w:ilvl="5">
      <w:start w:val="1"/>
      <w:numFmt w:val="bullet"/>
      <w:suff w:val="nothing"/>
      <w:lvlText w:val="–"/>
      <w:lvlJc w:val="left"/>
      <w:pPr>
        <w:ind w:left="1698" w:hanging="283"/>
      </w:pPr>
      <w:rPr>
        <w:rFonts w:ascii="StarSymbol" w:eastAsia="StarSymbol" w:hAnsi="StarSymbol"/>
        <w:sz w:val="18"/>
      </w:rPr>
    </w:lvl>
    <w:lvl w:ilvl="6">
      <w:start w:val="1"/>
      <w:numFmt w:val="bullet"/>
      <w:suff w:val="nothing"/>
      <w:lvlText w:val="–"/>
      <w:lvlJc w:val="left"/>
      <w:pPr>
        <w:ind w:left="1981" w:hanging="283"/>
      </w:pPr>
      <w:rPr>
        <w:rFonts w:ascii="StarSymbol" w:eastAsia="StarSymbol" w:hAnsi="StarSymbol"/>
        <w:sz w:val="18"/>
      </w:rPr>
    </w:lvl>
    <w:lvl w:ilvl="7">
      <w:start w:val="1"/>
      <w:numFmt w:val="bullet"/>
      <w:suff w:val="nothing"/>
      <w:lvlText w:val="–"/>
      <w:lvlJc w:val="left"/>
      <w:pPr>
        <w:ind w:left="2264" w:hanging="283"/>
      </w:pPr>
      <w:rPr>
        <w:rFonts w:ascii="StarSymbol" w:eastAsia="StarSymbol" w:hAnsi="StarSymbol"/>
        <w:sz w:val="18"/>
      </w:rPr>
    </w:lvl>
    <w:lvl w:ilvl="8">
      <w:start w:val="1"/>
      <w:numFmt w:val="bullet"/>
      <w:suff w:val="nothing"/>
      <w:lvlText w:val="–"/>
      <w:lvlJc w:val="left"/>
      <w:pPr>
        <w:ind w:left="2547" w:hanging="283"/>
      </w:pPr>
      <w:rPr>
        <w:rFonts w:ascii="StarSymbol" w:eastAsia="StarSymbol" w:hAnsi="StarSymbol"/>
        <w:sz w:val="18"/>
      </w:rPr>
    </w:lvl>
  </w:abstractNum>
  <w:abstractNum w:abstractNumId="12" w15:restartNumberingAfterBreak="0">
    <w:nsid w:val="300F5DE3"/>
    <w:multiLevelType w:val="hybridMultilevel"/>
    <w:tmpl w:val="776A8BE6"/>
    <w:lvl w:ilvl="0" w:tplc="95FC7B38">
      <w:start w:val="1"/>
      <w:numFmt w:val="bullet"/>
      <w:pStyle w:val="Vorbemerkung-Aufzhlung1"/>
      <w:lvlText w:val="-"/>
      <w:lvlJc w:val="left"/>
      <w:pPr>
        <w:tabs>
          <w:tab w:val="num" w:pos="397"/>
        </w:tabs>
        <w:ind w:left="397" w:hanging="397"/>
      </w:pPr>
      <w:rPr>
        <w:rFonts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05A29"/>
    <w:multiLevelType w:val="hybridMultilevel"/>
    <w:tmpl w:val="320C486E"/>
    <w:lvl w:ilvl="0" w:tplc="B76C5EC2">
      <w:start w:val="1"/>
      <w:numFmt w:val="bullet"/>
      <w:pStyle w:val="Inhalte-Aufzhlung1"/>
      <w:lvlText w:val="-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B109C7"/>
    <w:multiLevelType w:val="hybridMultilevel"/>
    <w:tmpl w:val="7F5A32D2"/>
    <w:lvl w:ilvl="0" w:tplc="2AB84AF8">
      <w:start w:val="1"/>
      <w:numFmt w:val="decimal"/>
      <w:pStyle w:val="Hinweis-Fachverweis2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10D748B"/>
    <w:multiLevelType w:val="hybridMultilevel"/>
    <w:tmpl w:val="AD8A0B86"/>
    <w:lvl w:ilvl="0" w:tplc="89723B78">
      <w:start w:val="1"/>
      <w:numFmt w:val="bullet"/>
      <w:pStyle w:val="Hinweis-Fachverweis1"/>
      <w:lvlText w:val=""/>
      <w:lvlJc w:val="left"/>
      <w:pPr>
        <w:tabs>
          <w:tab w:val="num" w:pos="624"/>
        </w:tabs>
        <w:ind w:left="624" w:hanging="454"/>
      </w:pPr>
      <w:rPr>
        <w:rFonts w:ascii="Symbol" w:hAnsi="Symbol" w:hint="default"/>
        <w:b w:val="0"/>
        <w:i w:val="0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E4037"/>
    <w:multiLevelType w:val="hybridMultilevel"/>
    <w:tmpl w:val="6E7879E0"/>
    <w:lvl w:ilvl="0" w:tplc="74B0F796">
      <w:start w:val="1"/>
      <w:numFmt w:val="bullet"/>
      <w:pStyle w:val="Inhalte-Aufzhlung2"/>
      <w:lvlText w:val="·"/>
      <w:lvlJc w:val="left"/>
      <w:pPr>
        <w:tabs>
          <w:tab w:val="num" w:pos="757"/>
        </w:tabs>
        <w:ind w:left="737" w:hanging="340"/>
      </w:pPr>
      <w:rPr>
        <w:rFonts w:hint="default"/>
        <w:b w:val="0"/>
        <w:i w:val="0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5F72CC"/>
    <w:multiLevelType w:val="hybridMultilevel"/>
    <w:tmpl w:val="8A3EEBDE"/>
    <w:lvl w:ilvl="0" w:tplc="92E83A38">
      <w:start w:val="1"/>
      <w:numFmt w:val="bullet"/>
      <w:pStyle w:val="Hinweis-Fachverweis"/>
      <w:lvlText w:val="ლ"/>
      <w:lvlJc w:val="left"/>
      <w:pPr>
        <w:tabs>
          <w:tab w:val="num" w:pos="624"/>
        </w:tabs>
        <w:ind w:left="624" w:hanging="454"/>
      </w:pPr>
      <w:rPr>
        <w:rFonts w:ascii="Wingdings 3" w:hAnsi="Wingdings 3" w:hint="default"/>
        <w:b w:val="0"/>
        <w:i w:val="0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B43DB"/>
    <w:multiLevelType w:val="hybridMultilevel"/>
    <w:tmpl w:val="28B06372"/>
    <w:lvl w:ilvl="0" w:tplc="FFFFFFFF">
      <w:start w:val="1"/>
      <w:numFmt w:val="bullet"/>
      <w:pStyle w:val="Vorbemerkung-Aufzhlung3"/>
      <w:lvlText w:val="-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8112947">
    <w:abstractNumId w:val="16"/>
  </w:num>
  <w:num w:numId="2" w16cid:durableId="1585338703">
    <w:abstractNumId w:val="12"/>
  </w:num>
  <w:num w:numId="3" w16cid:durableId="828133791">
    <w:abstractNumId w:val="14"/>
  </w:num>
  <w:num w:numId="4" w16cid:durableId="1264917068">
    <w:abstractNumId w:val="17"/>
  </w:num>
  <w:num w:numId="5" w16cid:durableId="11035633">
    <w:abstractNumId w:val="15"/>
  </w:num>
  <w:num w:numId="6" w16cid:durableId="660695053">
    <w:abstractNumId w:val="7"/>
  </w:num>
  <w:num w:numId="7" w16cid:durableId="1548644585">
    <w:abstractNumId w:val="9"/>
  </w:num>
  <w:num w:numId="8" w16cid:durableId="1861116187">
    <w:abstractNumId w:val="6"/>
  </w:num>
  <w:num w:numId="9" w16cid:durableId="1005281559">
    <w:abstractNumId w:val="5"/>
  </w:num>
  <w:num w:numId="10" w16cid:durableId="681906037">
    <w:abstractNumId w:val="4"/>
  </w:num>
  <w:num w:numId="11" w16cid:durableId="582224081">
    <w:abstractNumId w:val="8"/>
  </w:num>
  <w:num w:numId="12" w16cid:durableId="446896919">
    <w:abstractNumId w:val="3"/>
  </w:num>
  <w:num w:numId="13" w16cid:durableId="778716708">
    <w:abstractNumId w:val="2"/>
  </w:num>
  <w:num w:numId="14" w16cid:durableId="289676000">
    <w:abstractNumId w:val="1"/>
  </w:num>
  <w:num w:numId="15" w16cid:durableId="1435437886">
    <w:abstractNumId w:val="0"/>
  </w:num>
  <w:num w:numId="16" w16cid:durableId="1901595964">
    <w:abstractNumId w:val="18"/>
  </w:num>
  <w:num w:numId="17" w16cid:durableId="148454269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activeWritingStyle w:appName="MSWord" w:lang="de-DE" w:vendorID="9" w:dllVersion="512" w:checkStyle="1"/>
  <w:activeWritingStyle w:appName="MSWord" w:lang="fr-FR" w:vendorID="9" w:dllVersion="512" w:checkStyle="1"/>
  <w:activeWritingStyle w:appName="MSWord" w:lang="it-IT" w:vendorID="3" w:dllVersion="517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A63"/>
    <w:rsid w:val="000070ED"/>
    <w:rsid w:val="000D1736"/>
    <w:rsid w:val="00121D86"/>
    <w:rsid w:val="00141998"/>
    <w:rsid w:val="0015373B"/>
    <w:rsid w:val="001658EF"/>
    <w:rsid w:val="00171959"/>
    <w:rsid w:val="0018547F"/>
    <w:rsid w:val="001B1A28"/>
    <w:rsid w:val="001B3A63"/>
    <w:rsid w:val="001C5433"/>
    <w:rsid w:val="002A64C1"/>
    <w:rsid w:val="00341798"/>
    <w:rsid w:val="00395655"/>
    <w:rsid w:val="003A1111"/>
    <w:rsid w:val="003D1849"/>
    <w:rsid w:val="003E2A09"/>
    <w:rsid w:val="004146EB"/>
    <w:rsid w:val="0046447A"/>
    <w:rsid w:val="004F17CD"/>
    <w:rsid w:val="005B3C0F"/>
    <w:rsid w:val="005E004F"/>
    <w:rsid w:val="00607A13"/>
    <w:rsid w:val="00644DF6"/>
    <w:rsid w:val="00661BA1"/>
    <w:rsid w:val="00671F82"/>
    <w:rsid w:val="006B0666"/>
    <w:rsid w:val="007007CB"/>
    <w:rsid w:val="00772D01"/>
    <w:rsid w:val="00794183"/>
    <w:rsid w:val="007C63F0"/>
    <w:rsid w:val="00824292"/>
    <w:rsid w:val="008D0E2A"/>
    <w:rsid w:val="008D4F9A"/>
    <w:rsid w:val="009A6AC3"/>
    <w:rsid w:val="00A061C6"/>
    <w:rsid w:val="00A957FD"/>
    <w:rsid w:val="00AE7F75"/>
    <w:rsid w:val="00B67AE0"/>
    <w:rsid w:val="00B856D1"/>
    <w:rsid w:val="00D071F9"/>
    <w:rsid w:val="00D3133C"/>
    <w:rsid w:val="00E27068"/>
    <w:rsid w:val="00E4391F"/>
    <w:rsid w:val="00EC4D34"/>
    <w:rsid w:val="00EF33A7"/>
    <w:rsid w:val="00FD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5A6D5614"/>
  <w15:chartTrackingRefBased/>
  <w15:docId w15:val="{513E4CEA-B7A1-47FF-8CE6-ABE2CCE1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pPr>
      <w:keepNext/>
      <w:spacing w:after="400"/>
      <w:jc w:val="center"/>
      <w:outlineLvl w:val="0"/>
    </w:pPr>
    <w:rPr>
      <w:b/>
      <w:sz w:val="40"/>
      <w:szCs w:val="20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142"/>
        <w:tab w:val="left" w:pos="284"/>
        <w:tab w:val="left" w:pos="567"/>
        <w:tab w:val="left" w:pos="9356"/>
      </w:tabs>
      <w:spacing w:after="400"/>
      <w:jc w:val="center"/>
      <w:outlineLvl w:val="1"/>
    </w:pPr>
    <w:rPr>
      <w:b/>
      <w:bCs/>
      <w:sz w:val="3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418"/>
        <w:tab w:val="right" w:pos="6521"/>
      </w:tabs>
      <w:spacing w:after="240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jc w:val="right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uss">
    <w:name w:val="*Fuss"/>
    <w:basedOn w:val="Standard"/>
    <w:pPr>
      <w:pBdr>
        <w:top w:val="single" w:sz="4" w:space="1" w:color="auto"/>
      </w:pBdr>
      <w:tabs>
        <w:tab w:val="center" w:pos="4536"/>
        <w:tab w:val="center" w:pos="9310"/>
      </w:tabs>
      <w:jc w:val="both"/>
    </w:pPr>
    <w:rPr>
      <w:sz w:val="16"/>
      <w:szCs w:val="20"/>
    </w:rPr>
  </w:style>
  <w:style w:type="paragraph" w:customStyle="1" w:styleId="Hinweise">
    <w:name w:val="*Hinweise"/>
    <w:basedOn w:val="Standard"/>
    <w:pPr>
      <w:spacing w:before="60" w:after="60"/>
      <w:ind w:left="170"/>
    </w:pPr>
    <w:rPr>
      <w:szCs w:val="20"/>
    </w:rPr>
  </w:style>
  <w:style w:type="paragraph" w:customStyle="1" w:styleId="Inhalte">
    <w:name w:val="*Inhalte"/>
    <w:basedOn w:val="Standard"/>
    <w:pPr>
      <w:spacing w:before="60" w:after="60"/>
      <w:ind w:right="142"/>
    </w:pPr>
    <w:rPr>
      <w:szCs w:val="20"/>
    </w:rPr>
  </w:style>
  <w:style w:type="paragraph" w:customStyle="1" w:styleId="Kopf">
    <w:name w:val="*Kopf"/>
    <w:basedOn w:val="Standard"/>
    <w:pPr>
      <w:pBdr>
        <w:bottom w:val="single" w:sz="4" w:space="1" w:color="auto"/>
      </w:pBdr>
      <w:tabs>
        <w:tab w:val="center" w:pos="4536"/>
        <w:tab w:val="center" w:pos="9310"/>
      </w:tabs>
      <w:jc w:val="both"/>
    </w:pPr>
    <w:rPr>
      <w:sz w:val="16"/>
      <w:szCs w:val="20"/>
    </w:rPr>
  </w:style>
  <w:style w:type="paragraph" w:customStyle="1" w:styleId="Stoffeinheit">
    <w:name w:val="*Stoffeinheit"/>
    <w:basedOn w:val="Standard"/>
    <w:next w:val="Vorbemerkung"/>
    <w:pPr>
      <w:shd w:val="pct15" w:color="auto" w:fill="FFFFFF"/>
      <w:tabs>
        <w:tab w:val="left" w:pos="1701"/>
        <w:tab w:val="right" w:pos="9356"/>
      </w:tabs>
      <w:spacing w:after="240"/>
      <w:ind w:left="1418" w:hanging="1418"/>
      <w:jc w:val="both"/>
    </w:pPr>
    <w:rPr>
      <w:b/>
      <w:szCs w:val="20"/>
    </w:rPr>
  </w:style>
  <w:style w:type="paragraph" w:customStyle="1" w:styleId="Vorbemerkung">
    <w:name w:val="*Vorbemerkung"/>
    <w:basedOn w:val="Standard"/>
    <w:pPr>
      <w:spacing w:before="120" w:after="120"/>
      <w:jc w:val="both"/>
    </w:pPr>
  </w:style>
  <w:style w:type="paragraph" w:styleId="Verzeichnis1">
    <w:name w:val="toc 1"/>
    <w:basedOn w:val="Standard"/>
    <w:next w:val="Standard"/>
    <w:autoRedefine/>
    <w:semiHidden/>
    <w:pPr>
      <w:tabs>
        <w:tab w:val="right" w:pos="9072"/>
      </w:tabs>
      <w:spacing w:after="240"/>
      <w:ind w:right="567"/>
      <w:jc w:val="both"/>
    </w:pPr>
    <w:rPr>
      <w:noProof/>
    </w:rPr>
  </w:style>
  <w:style w:type="paragraph" w:styleId="Verzeichnis2">
    <w:name w:val="toc 2"/>
    <w:basedOn w:val="Standard"/>
    <w:next w:val="Standard"/>
    <w:autoRedefine/>
    <w:semiHidden/>
    <w:pPr>
      <w:ind w:left="180"/>
    </w:pPr>
  </w:style>
  <w:style w:type="paragraph" w:styleId="Verzeichnis3">
    <w:name w:val="toc 3"/>
    <w:basedOn w:val="Standard"/>
    <w:next w:val="Standard"/>
    <w:autoRedefine/>
    <w:semiHidden/>
    <w:pPr>
      <w:ind w:left="360"/>
    </w:pPr>
  </w:style>
  <w:style w:type="paragraph" w:styleId="Verzeichnis4">
    <w:name w:val="toc 4"/>
    <w:basedOn w:val="Standard"/>
    <w:next w:val="Standard"/>
    <w:autoRedefine/>
    <w:semiHidden/>
    <w:pPr>
      <w:ind w:left="540"/>
    </w:pPr>
  </w:style>
  <w:style w:type="paragraph" w:styleId="Verzeichnis5">
    <w:name w:val="toc 5"/>
    <w:basedOn w:val="Standard"/>
    <w:next w:val="Standard"/>
    <w:autoRedefine/>
    <w:semiHidden/>
    <w:pPr>
      <w:ind w:left="720"/>
    </w:pPr>
  </w:style>
  <w:style w:type="paragraph" w:styleId="Verzeichnis6">
    <w:name w:val="toc 6"/>
    <w:basedOn w:val="Standard"/>
    <w:next w:val="Standard"/>
    <w:autoRedefine/>
    <w:semiHidden/>
    <w:pPr>
      <w:ind w:left="900"/>
    </w:pPr>
  </w:style>
  <w:style w:type="paragraph" w:styleId="Verzeichnis7">
    <w:name w:val="toc 7"/>
    <w:basedOn w:val="Standard"/>
    <w:next w:val="Standard"/>
    <w:autoRedefine/>
    <w:semiHidden/>
    <w:pPr>
      <w:ind w:left="1080"/>
    </w:pPr>
  </w:style>
  <w:style w:type="paragraph" w:styleId="Verzeichnis8">
    <w:name w:val="toc 8"/>
    <w:basedOn w:val="Standard"/>
    <w:next w:val="Standard"/>
    <w:autoRedefine/>
    <w:semiHidden/>
    <w:pPr>
      <w:ind w:left="1260"/>
    </w:pPr>
  </w:style>
  <w:style w:type="paragraph" w:styleId="Verzeichnis9">
    <w:name w:val="toc 9"/>
    <w:basedOn w:val="Standard"/>
    <w:next w:val="Standard"/>
    <w:autoRedefine/>
    <w:semiHidden/>
    <w:pPr>
      <w:ind w:left="1440"/>
    </w:pPr>
  </w:style>
  <w:style w:type="paragraph" w:styleId="Kopfzeile">
    <w:name w:val="header"/>
    <w:basedOn w:val="Standard"/>
    <w:pPr>
      <w:tabs>
        <w:tab w:val="center" w:pos="4536"/>
        <w:tab w:val="right" w:pos="9310"/>
      </w:tabs>
    </w:pPr>
  </w:style>
  <w:style w:type="paragraph" w:customStyle="1" w:styleId="Inhalte-Aufzhlung1">
    <w:name w:val="*Inhalte-Aufzählung1"/>
    <w:basedOn w:val="Inhalte"/>
    <w:pPr>
      <w:numPr>
        <w:numId w:val="17"/>
      </w:numPr>
    </w:pPr>
  </w:style>
  <w:style w:type="paragraph" w:customStyle="1" w:styleId="Hinweise-Aufzhlung1">
    <w:name w:val="*Hinweise-Aufzählung1"/>
    <w:basedOn w:val="Hinweise"/>
    <w:pPr>
      <w:tabs>
        <w:tab w:val="left" w:pos="284"/>
        <w:tab w:val="num" w:pos="530"/>
      </w:tabs>
      <w:ind w:left="454" w:hanging="284"/>
    </w:pPr>
  </w:style>
  <w:style w:type="paragraph" w:customStyle="1" w:styleId="Teilberschrift">
    <w:name w:val="*Teilüberschrift"/>
    <w:basedOn w:val="Standard"/>
    <w:pPr>
      <w:spacing w:after="180"/>
    </w:pPr>
    <w:rPr>
      <w:b/>
    </w:rPr>
  </w:style>
  <w:style w:type="paragraph" w:styleId="Fuzeile">
    <w:name w:val="footer"/>
    <w:basedOn w:val="Standard"/>
    <w:pPr>
      <w:tabs>
        <w:tab w:val="center" w:pos="4536"/>
        <w:tab w:val="right" w:pos="9310"/>
      </w:tabs>
    </w:pPr>
  </w:style>
  <w:style w:type="character" w:styleId="Seitenzahl">
    <w:name w:val="page number"/>
    <w:rPr>
      <w:sz w:val="20"/>
    </w:rPr>
  </w:style>
  <w:style w:type="character" w:styleId="Hyperlink">
    <w:name w:val="Hyperlink"/>
    <w:rPr>
      <w:color w:val="0000FF"/>
      <w:sz w:val="20"/>
      <w:u w:val="single"/>
    </w:rPr>
  </w:style>
  <w:style w:type="paragraph" w:styleId="Textkrper">
    <w:name w:val="Body Text"/>
    <w:basedOn w:val="Standard"/>
    <w:pPr>
      <w:jc w:val="both"/>
    </w:pPr>
    <w:rPr>
      <w:caps/>
    </w:rPr>
  </w:style>
  <w:style w:type="paragraph" w:customStyle="1" w:styleId="Inhalte-Aufzhlung2">
    <w:name w:val="*Inhalte-Aufzählung2"/>
    <w:basedOn w:val="Inhalte-Aufzhlung1"/>
    <w:pPr>
      <w:numPr>
        <w:numId w:val="1"/>
      </w:numPr>
    </w:pPr>
  </w:style>
  <w:style w:type="paragraph" w:customStyle="1" w:styleId="Hinweise-Aufzhlung2">
    <w:name w:val="*Hinweise-Aufzählung2"/>
    <w:basedOn w:val="Standard"/>
    <w:pPr>
      <w:spacing w:before="60"/>
      <w:ind w:left="709"/>
    </w:pPr>
  </w:style>
  <w:style w:type="paragraph" w:customStyle="1" w:styleId="Inhaltsberschrift">
    <w:name w:val="Inhaltsüberschrift"/>
    <w:basedOn w:val="Standard"/>
    <w:next w:val="Inhalte"/>
    <w:pPr>
      <w:spacing w:before="120"/>
    </w:pPr>
    <w:rPr>
      <w:b/>
      <w:sz w:val="24"/>
    </w:rPr>
  </w:style>
  <w:style w:type="paragraph" w:styleId="Textkrper2">
    <w:name w:val="Body Text 2"/>
    <w:basedOn w:val="Standard"/>
    <w:pPr>
      <w:tabs>
        <w:tab w:val="left" w:pos="142"/>
        <w:tab w:val="left" w:pos="284"/>
        <w:tab w:val="left" w:pos="567"/>
        <w:tab w:val="left" w:pos="9356"/>
      </w:tabs>
    </w:pPr>
  </w:style>
  <w:style w:type="paragraph" w:styleId="Textkrper3">
    <w:name w:val="Body Text 3"/>
    <w:basedOn w:val="Standard"/>
    <w:pPr>
      <w:tabs>
        <w:tab w:val="left" w:pos="425"/>
      </w:tabs>
    </w:pPr>
    <w:rPr>
      <w:b/>
      <w:sz w:val="16"/>
      <w:szCs w:val="16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customStyle="1" w:styleId="Impressum">
    <w:name w:val="Impressum"/>
    <w:basedOn w:val="Standard"/>
    <w:rPr>
      <w:sz w:val="18"/>
    </w:rPr>
  </w:style>
  <w:style w:type="paragraph" w:styleId="Blocktext">
    <w:name w:val="Block Text"/>
    <w:basedOn w:val="Standard"/>
    <w:pPr>
      <w:spacing w:before="40" w:after="80"/>
      <w:ind w:left="57" w:right="57"/>
      <w:jc w:val="both"/>
    </w:pPr>
    <w:rPr>
      <w:sz w:val="18"/>
    </w:rPr>
  </w:style>
  <w:style w:type="character" w:styleId="Zeilennummer">
    <w:name w:val="line number"/>
    <w:basedOn w:val="Absatz-Standardschriftart"/>
  </w:style>
  <w:style w:type="paragraph" w:styleId="Funotentext">
    <w:name w:val="footnote text"/>
    <w:basedOn w:val="Standard"/>
    <w:semiHidden/>
    <w:rPr>
      <w:rFonts w:ascii="Times New Roman" w:hAnsi="Times New Roman"/>
      <w:szCs w:val="20"/>
    </w:rPr>
  </w:style>
  <w:style w:type="character" w:styleId="Funotenzeichen">
    <w:name w:val="footnote reference"/>
    <w:semiHidden/>
    <w:rPr>
      <w:vertAlign w:val="superscript"/>
    </w:rPr>
  </w:style>
  <w:style w:type="paragraph" w:customStyle="1" w:styleId="Text">
    <w:name w:val="Text"/>
    <w:basedOn w:val="Standard"/>
    <w:pPr>
      <w:overflowPunct w:val="0"/>
      <w:autoSpaceDE w:val="0"/>
      <w:autoSpaceDN w:val="0"/>
      <w:adjustRightInd w:val="0"/>
      <w:spacing w:before="120" w:line="240" w:lineRule="exact"/>
      <w:textAlignment w:val="baseline"/>
    </w:pPr>
    <w:rPr>
      <w:szCs w:val="20"/>
    </w:rPr>
  </w:style>
  <w:style w:type="paragraph" w:customStyle="1" w:styleId="TextmitAbstand">
    <w:name w:val="Text mit Abstand"/>
    <w:basedOn w:val="Standard"/>
    <w:pPr>
      <w:tabs>
        <w:tab w:val="left" w:pos="851"/>
      </w:tabs>
      <w:spacing w:before="120"/>
    </w:pPr>
  </w:style>
  <w:style w:type="paragraph" w:customStyle="1" w:styleId="Vorbemerkung1">
    <w:name w:val="Vorbemerkung1"/>
    <w:basedOn w:val="Standard"/>
    <w:pPr>
      <w:spacing w:before="120" w:after="120"/>
      <w:ind w:left="284" w:right="284"/>
    </w:pPr>
    <w:rPr>
      <w:b/>
      <w:sz w:val="18"/>
    </w:rPr>
  </w:style>
  <w:style w:type="paragraph" w:customStyle="1" w:styleId="Vorbemerkung2">
    <w:name w:val="Vorbemerkung2"/>
    <w:basedOn w:val="Standard"/>
    <w:pPr>
      <w:spacing w:before="120" w:after="120"/>
    </w:pPr>
    <w:rPr>
      <w:b/>
      <w:sz w:val="18"/>
    </w:rPr>
  </w:style>
  <w:style w:type="paragraph" w:customStyle="1" w:styleId="Vorbemerkung-Aufzhlung1">
    <w:name w:val="Vorbemerkung-Aufzählung1"/>
    <w:basedOn w:val="Vorbemerkung"/>
    <w:pPr>
      <w:numPr>
        <w:numId w:val="2"/>
      </w:numPr>
      <w:spacing w:before="0"/>
      <w:ind w:right="57"/>
    </w:pPr>
  </w:style>
  <w:style w:type="paragraph" w:customStyle="1" w:styleId="Hinweis-Fachverweis">
    <w:name w:val="Hinweis-Fachverweis"/>
    <w:basedOn w:val="Hinweise"/>
    <w:pPr>
      <w:numPr>
        <w:numId w:val="4"/>
      </w:numPr>
    </w:pPr>
  </w:style>
  <w:style w:type="paragraph" w:customStyle="1" w:styleId="Vorbemerkung3">
    <w:name w:val="Vorbemerkung3"/>
    <w:basedOn w:val="Vorbemerkung"/>
    <w:pPr>
      <w:ind w:left="170"/>
    </w:pPr>
  </w:style>
  <w:style w:type="paragraph" w:customStyle="1" w:styleId="Inhalte-Aufzhlung3">
    <w:name w:val="Inhalte-Aufzählung3"/>
    <w:basedOn w:val="Standard"/>
    <w:pPr>
      <w:spacing w:before="60" w:after="60"/>
      <w:ind w:left="397"/>
    </w:pPr>
  </w:style>
  <w:style w:type="paragraph" w:customStyle="1" w:styleId="Hinweis-Fachverweis1">
    <w:name w:val="Hinweis-Fachverweis1"/>
    <w:basedOn w:val="Hinweis-Fachverweis"/>
    <w:pPr>
      <w:numPr>
        <w:numId w:val="5"/>
      </w:numPr>
    </w:pPr>
  </w:style>
  <w:style w:type="paragraph" w:styleId="Textkrper-Zeileneinzug">
    <w:name w:val="Body Text Indent"/>
    <w:basedOn w:val="Standard"/>
    <w:pPr>
      <w:widowControl w:val="0"/>
      <w:autoSpaceDE w:val="0"/>
      <w:autoSpaceDN w:val="0"/>
      <w:adjustRightInd w:val="0"/>
      <w:spacing w:before="60" w:after="60"/>
      <w:ind w:left="1440"/>
    </w:pPr>
    <w:rPr>
      <w:sz w:val="24"/>
    </w:rPr>
  </w:style>
  <w:style w:type="paragraph" w:customStyle="1" w:styleId="Vorbemerkungen3">
    <w:name w:val="Vorbemerkungen3"/>
    <w:basedOn w:val="Standard"/>
    <w:pPr>
      <w:widowControl w:val="0"/>
      <w:tabs>
        <w:tab w:val="right" w:pos="6521"/>
      </w:tabs>
      <w:autoSpaceDE w:val="0"/>
      <w:autoSpaceDN w:val="0"/>
      <w:adjustRightInd w:val="0"/>
      <w:spacing w:before="120" w:after="120"/>
      <w:ind w:left="170"/>
      <w:jc w:val="both"/>
    </w:pPr>
    <w:rPr>
      <w:sz w:val="24"/>
    </w:rPr>
  </w:style>
  <w:style w:type="paragraph" w:customStyle="1" w:styleId="Hinweis-Fachverweis2">
    <w:name w:val="Hinweis-Fachverweis2"/>
    <w:basedOn w:val="Standard"/>
    <w:pPr>
      <w:numPr>
        <w:numId w:val="3"/>
      </w:numPr>
      <w:tabs>
        <w:tab w:val="clear" w:pos="360"/>
        <w:tab w:val="num" w:pos="624"/>
      </w:tabs>
      <w:spacing w:before="60" w:after="60"/>
      <w:ind w:left="624" w:hanging="454"/>
    </w:pPr>
    <w:rPr>
      <w:sz w:val="24"/>
    </w:rPr>
  </w:style>
  <w:style w:type="paragraph" w:customStyle="1" w:styleId="Inhalte-Aufzhlung4">
    <w:name w:val="Inhalte-Aufzählung4"/>
    <w:basedOn w:val="Inhalte-Aufzhlung1"/>
    <w:pPr>
      <w:numPr>
        <w:numId w:val="0"/>
      </w:numPr>
      <w:ind w:left="737"/>
    </w:pPr>
  </w:style>
  <w:style w:type="paragraph" w:styleId="Abbildungsverzeichnis">
    <w:name w:val="table of figures"/>
    <w:basedOn w:val="Standard"/>
    <w:next w:val="Standard"/>
    <w:semiHidden/>
    <w:pPr>
      <w:ind w:left="400" w:hanging="400"/>
    </w:p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7"/>
      </w:numPr>
    </w:pPr>
  </w:style>
  <w:style w:type="paragraph" w:styleId="Aufzhlungszeichen2">
    <w:name w:val="List Bullet 2"/>
    <w:basedOn w:val="Standard"/>
    <w:autoRedefine/>
    <w:pPr>
      <w:numPr>
        <w:numId w:val="6"/>
      </w:numPr>
    </w:pPr>
  </w:style>
  <w:style w:type="paragraph" w:styleId="Aufzhlungszeichen3">
    <w:name w:val="List Bullet 3"/>
    <w:basedOn w:val="Standard"/>
    <w:autoRedefine/>
    <w:pPr>
      <w:numPr>
        <w:numId w:val="8"/>
      </w:numPr>
    </w:pPr>
  </w:style>
  <w:style w:type="paragraph" w:styleId="Aufzhlungszeichen4">
    <w:name w:val="List Bullet 4"/>
    <w:basedOn w:val="Standard"/>
    <w:autoRedefine/>
    <w:pPr>
      <w:numPr>
        <w:numId w:val="9"/>
      </w:numPr>
    </w:pPr>
  </w:style>
  <w:style w:type="paragraph" w:styleId="Aufzhlungszeichen5">
    <w:name w:val="List Bullet 5"/>
    <w:basedOn w:val="Standard"/>
    <w:autoRedefine/>
    <w:pPr>
      <w:numPr>
        <w:numId w:val="10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Cs w:val="20"/>
    </w:r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  <w:rPr>
      <w:szCs w:val="20"/>
    </w:rPr>
  </w:style>
  <w:style w:type="paragraph" w:styleId="Fu-Endnotenberschrift">
    <w:name w:val="Note Heading"/>
    <w:basedOn w:val="Standard"/>
    <w:next w:val="Standard"/>
  </w:style>
  <w:style w:type="paragraph" w:styleId="Gruformel">
    <w:name w:val="Closing"/>
    <w:basedOn w:val="Standard"/>
    <w:pPr>
      <w:ind w:left="4252"/>
    </w:pPr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  <w:szCs w:val="20"/>
    </w:rPr>
  </w:style>
  <w:style w:type="paragraph" w:styleId="Index1">
    <w:name w:val="index 1"/>
    <w:basedOn w:val="Standard"/>
    <w:next w:val="Standard"/>
    <w:autoRedefine/>
    <w:semiHidden/>
    <w:pPr>
      <w:ind w:left="200" w:hanging="200"/>
    </w:pPr>
  </w:style>
  <w:style w:type="paragraph" w:styleId="Index2">
    <w:name w:val="index 2"/>
    <w:basedOn w:val="Standard"/>
    <w:next w:val="Standard"/>
    <w:autoRedefine/>
    <w:semiHidden/>
    <w:pPr>
      <w:ind w:left="400" w:hanging="200"/>
    </w:pPr>
  </w:style>
  <w:style w:type="paragraph" w:styleId="Index3">
    <w:name w:val="index 3"/>
    <w:basedOn w:val="Standard"/>
    <w:next w:val="Standard"/>
    <w:autoRedefine/>
    <w:semiHidden/>
    <w:pPr>
      <w:ind w:left="600" w:hanging="200"/>
    </w:pPr>
  </w:style>
  <w:style w:type="paragraph" w:styleId="Index4">
    <w:name w:val="index 4"/>
    <w:basedOn w:val="Standard"/>
    <w:next w:val="Standard"/>
    <w:autoRedefine/>
    <w:semiHidden/>
    <w:pPr>
      <w:ind w:left="800" w:hanging="200"/>
    </w:pPr>
  </w:style>
  <w:style w:type="paragraph" w:styleId="Index5">
    <w:name w:val="index 5"/>
    <w:basedOn w:val="Standard"/>
    <w:next w:val="Standard"/>
    <w:autoRedefine/>
    <w:semiHidden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pPr>
      <w:ind w:left="1800" w:hanging="200"/>
    </w:pPr>
  </w:style>
  <w:style w:type="paragraph" w:styleId="Indexberschrift">
    <w:name w:val="index heading"/>
    <w:basedOn w:val="Standard"/>
    <w:next w:val="Index1"/>
    <w:semiHidden/>
    <w:rPr>
      <w:rFonts w:cs="Arial"/>
      <w:b/>
      <w:bCs/>
    </w:rPr>
  </w:style>
  <w:style w:type="paragraph" w:styleId="Kommentartext">
    <w:name w:val="annotation text"/>
    <w:basedOn w:val="Standard"/>
    <w:semiHidden/>
    <w:rPr>
      <w:szCs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11"/>
      </w:numPr>
    </w:pPr>
  </w:style>
  <w:style w:type="paragraph" w:styleId="Listennummer2">
    <w:name w:val="List Number 2"/>
    <w:basedOn w:val="Standard"/>
    <w:pPr>
      <w:numPr>
        <w:numId w:val="12"/>
      </w:numPr>
    </w:pPr>
  </w:style>
  <w:style w:type="paragraph" w:styleId="Listennummer3">
    <w:name w:val="List Number 3"/>
    <w:basedOn w:val="Standard"/>
    <w:pPr>
      <w:numPr>
        <w:numId w:val="13"/>
      </w:numPr>
    </w:pPr>
  </w:style>
  <w:style w:type="paragraph" w:styleId="Listennummer4">
    <w:name w:val="List Number 4"/>
    <w:basedOn w:val="Standard"/>
    <w:pPr>
      <w:numPr>
        <w:numId w:val="14"/>
      </w:numPr>
    </w:pPr>
  </w:style>
  <w:style w:type="paragraph" w:styleId="Listennummer5">
    <w:name w:val="List Number 5"/>
    <w:basedOn w:val="Standard"/>
    <w:pPr>
      <w:numPr>
        <w:numId w:val="15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NurText">
    <w:name w:val="Plain Text"/>
    <w:basedOn w:val="Standard"/>
    <w:rPr>
      <w:rFonts w:ascii="Courier New" w:hAnsi="Courier New" w:cs="Courier New"/>
      <w:szCs w:val="20"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cs="Arial"/>
      <w:b/>
      <w:bCs/>
      <w:sz w:val="24"/>
    </w:rPr>
  </w:style>
  <w:style w:type="paragraph" w:styleId="StandardWeb">
    <w:name w:val="Normal (Web)"/>
    <w:basedOn w:val="Standard"/>
    <w:rPr>
      <w:rFonts w:ascii="Times New Roman" w:hAnsi="Times New Roman"/>
      <w:sz w:val="24"/>
    </w:rPr>
  </w:style>
  <w:style w:type="paragraph" w:styleId="Standardeinzug">
    <w:name w:val="Normal Indent"/>
    <w:basedOn w:val="Standard"/>
    <w:pPr>
      <w:ind w:left="708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pPr>
      <w:spacing w:after="120"/>
      <w:ind w:firstLine="210"/>
      <w:jc w:val="left"/>
    </w:pPr>
    <w:rPr>
      <w:caps w:val="0"/>
    </w:rPr>
  </w:style>
  <w:style w:type="paragraph" w:styleId="Textkrper-Erstzeileneinzug2">
    <w:name w:val="Body Text First Indent 2"/>
    <w:basedOn w:val="Textkrper-Zeileneinzug"/>
    <w:pPr>
      <w:widowControl/>
      <w:autoSpaceDE/>
      <w:autoSpaceDN/>
      <w:adjustRightInd/>
      <w:spacing w:before="0" w:after="120"/>
      <w:ind w:left="283" w:firstLine="210"/>
    </w:pPr>
    <w:rPr>
      <w:sz w:val="20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rPr>
      <w:rFonts w:cs="Arial"/>
      <w:szCs w:val="20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rFonts w:cs="Arial"/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cs="Arial"/>
      <w:sz w:val="24"/>
    </w:rPr>
  </w:style>
  <w:style w:type="paragraph" w:customStyle="1" w:styleId="Vorbemerkung-Aufzhlung3">
    <w:name w:val="Vorbemerkung-Aufzählung3"/>
    <w:basedOn w:val="Standard"/>
    <w:pPr>
      <w:numPr>
        <w:numId w:val="16"/>
      </w:numPr>
      <w:spacing w:before="60" w:after="60"/>
    </w:pPr>
  </w:style>
  <w:style w:type="paragraph" w:customStyle="1" w:styleId="HinweisezuFormel">
    <w:name w:val="*Hinweise zu Formel"/>
    <w:basedOn w:val="Hinweise"/>
    <w:autoRedefine/>
    <w:pPr>
      <w:spacing w:before="200"/>
    </w:p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character" w:styleId="Kommentarzeichen">
    <w:name w:val="annotation reference"/>
    <w:semiHidden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Vorlagen\LP-Mask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LP-Maske.dot</Template>
  <TotalTime>0</TotalTime>
  <Pages>8</Pages>
  <Words>264</Words>
  <Characters>2668</Characters>
  <Application>Microsoft Office Word</Application>
  <DocSecurity>0</DocSecurity>
  <Lines>22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LehrplanGymnasium</vt:lpstr>
    </vt:vector>
  </TitlesOfParts>
  <Company>Comenius-Institut</Company>
  <LinksUpToDate>false</LinksUpToDate>
  <CharactersWithSpaces>2927</CharactersWithSpaces>
  <SharedDoc>false</SharedDoc>
  <HLinks>
    <vt:vector size="30" baseType="variant"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_Toc185311002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_Toc185311001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_Toc185311000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_Toc185310999</vt:lpwstr>
      </vt:variant>
      <vt:variant>
        <vt:i4>1376316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_Toc185310998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LehrplanGymnasium</dc:title>
  <dc:subject/>
  <dc:creator>Franz</dc:creator>
  <cp:keywords/>
  <dc:description/>
  <cp:lastModifiedBy>Heidorn, Daniela - SMK</cp:lastModifiedBy>
  <cp:revision>2</cp:revision>
  <cp:lastPrinted>2009-04-17T11:44:00Z</cp:lastPrinted>
  <dcterms:created xsi:type="dcterms:W3CDTF">2026-09-10T13:36:00Z</dcterms:created>
  <dcterms:modified xsi:type="dcterms:W3CDTF">2026-09-10T13:36:00Z</dcterms:modified>
</cp:coreProperties>
</file>